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:rsidRPr="007A1D0E" w14:paraId="2AC49B29" w14:textId="77777777" w:rsidTr="00DF4E97">
        <w:tc>
          <w:tcPr>
            <w:tcW w:w="11016" w:type="dxa"/>
            <w:shd w:val="clear" w:color="auto" w:fill="828288" w:themeFill="accent5"/>
          </w:tcPr>
          <w:p w14:paraId="5A5FDD96" w14:textId="1F34E829" w:rsidR="00EA415B" w:rsidRPr="007A1D0E" w:rsidRDefault="004F3643">
            <w:pPr>
              <w:pStyle w:val="Month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 xml:space="preserve">April </w:t>
            </w:r>
          </w:p>
        </w:tc>
      </w:tr>
      <w:tr w:rsidR="00EA415B" w:rsidRPr="007A1D0E" w14:paraId="1FCCD6C9" w14:textId="77777777" w:rsidTr="00DF4E9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828288" w:themeFill="accent5"/>
          </w:tcPr>
          <w:p w14:paraId="53813B4D" w14:textId="6778E93A" w:rsidR="00EA415B" w:rsidRPr="007A1D0E" w:rsidRDefault="00A97C02">
            <w:pPr>
              <w:pStyle w:val="Year"/>
              <w:rPr>
                <w:rFonts w:ascii="Californian FB" w:hAnsi="Californian FB"/>
              </w:rPr>
            </w:pPr>
            <w:r w:rsidRPr="007A1D0E">
              <w:rPr>
                <w:rFonts w:ascii="Californian FB" w:hAnsi="Californian FB"/>
              </w:rPr>
              <w:t>202</w:t>
            </w:r>
            <w:r w:rsidR="00D2577C">
              <w:rPr>
                <w:rFonts w:ascii="Californian FB" w:hAnsi="Californian FB"/>
              </w:rPr>
              <w:t>4</w:t>
            </w:r>
          </w:p>
        </w:tc>
      </w:tr>
      <w:tr w:rsidR="00EA415B" w:rsidRPr="007A1D0E" w14:paraId="330D8E65" w14:textId="77777777" w:rsidTr="00DF4E9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002060"/>
            <w:vAlign w:val="center"/>
          </w:tcPr>
          <w:p w14:paraId="1058A062" w14:textId="0D6F9D47" w:rsidR="00EA415B" w:rsidRPr="007A1D0E" w:rsidRDefault="008A2708">
            <w:pPr>
              <w:pStyle w:val="Subtitle"/>
              <w:rPr>
                <w:rFonts w:ascii="Californian FB" w:hAnsi="Californian FB"/>
              </w:rPr>
            </w:pPr>
            <w:r w:rsidRPr="007A1D0E">
              <w:rPr>
                <w:rFonts w:ascii="Californian FB" w:hAnsi="Californian FB"/>
              </w:rPr>
              <w:t xml:space="preserve">PAROLE BOARD SCHEDULE     -     </w:t>
            </w:r>
            <w:r w:rsidR="004F3643">
              <w:rPr>
                <w:rFonts w:ascii="Californian FB" w:hAnsi="Californian FB"/>
              </w:rPr>
              <w:t>Proposed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BB44C4" w:rsidRPr="007A1D0E" w14:paraId="737866BE" w14:textId="77777777" w:rsidTr="15520356">
        <w:trPr>
          <w:trHeight w:hRule="exact" w:val="3069"/>
        </w:trPr>
        <w:tc>
          <w:tcPr>
            <w:tcW w:w="6614" w:type="dxa"/>
            <w:tcMar>
              <w:left w:w="403" w:type="dxa"/>
            </w:tcMar>
          </w:tcPr>
          <w:tbl>
            <w:tblPr>
              <w:tblStyle w:val="PlainTable4"/>
              <w:tblW w:w="5000" w:type="pct"/>
              <w:tblLayout w:type="fixed"/>
              <w:tblCellMar>
                <w:top w:w="288" w:type="dxa"/>
                <w:left w:w="115" w:type="dxa"/>
                <w:bottom w:w="288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3759"/>
              <w:gridCol w:w="2337"/>
            </w:tblGrid>
            <w:tr w:rsidR="00BB44C4" w:rsidRPr="007A1D0E" w14:paraId="0748C8FC" w14:textId="77777777">
              <w:trPr>
                <w:trHeight w:hRule="exact" w:val="3312"/>
              </w:trPr>
              <w:tc>
                <w:tcPr>
                  <w:tcW w:w="6614" w:type="dxa"/>
                  <w:tcMar>
                    <w:top w:w="288" w:type="dxa"/>
                    <w:left w:w="403" w:type="dxa"/>
                    <w:bottom w:w="288" w:type="dxa"/>
                    <w:right w:w="115" w:type="dxa"/>
                  </w:tcMar>
                </w:tcPr>
                <w:p w14:paraId="10CD27C0" w14:textId="68DCD261" w:rsidR="00BB44C4" w:rsidRPr="007A1D0E" w:rsidRDefault="00E552AD" w:rsidP="000C3C27">
                  <w:pPr>
                    <w:spacing w:line="278" w:lineRule="exact"/>
                    <w:jc w:val="center"/>
                    <w:rPr>
                      <w:rFonts w:ascii="Californian FB" w:hAnsi="Californian FB"/>
                      <w:b/>
                      <w:bCs/>
                      <w:sz w:val="22"/>
                    </w:rPr>
                  </w:pPr>
                  <w:r w:rsidRPr="007A1D0E">
                    <w:rPr>
                      <w:rFonts w:ascii="Californian FB" w:hAnsi="Californian FB"/>
                      <w:b/>
                      <w:bCs/>
                      <w:sz w:val="22"/>
                    </w:rPr>
                    <w:t>SOUTH DAKOTA</w:t>
                  </w:r>
                  <w:r w:rsidR="000C3C27" w:rsidRPr="007A1D0E">
                    <w:rPr>
                      <w:rFonts w:ascii="Californian FB" w:hAnsi="Californian FB"/>
                      <w:b/>
                      <w:bCs/>
                      <w:sz w:val="22"/>
                    </w:rPr>
                    <w:t xml:space="preserve"> </w:t>
                  </w:r>
                  <w:r w:rsidR="00BB44C4" w:rsidRPr="007A1D0E">
                    <w:rPr>
                      <w:rFonts w:ascii="Californian FB" w:hAnsi="Californian FB"/>
                      <w:b/>
                      <w:bCs/>
                      <w:sz w:val="22"/>
                    </w:rPr>
                    <w:t>BOARD OF PARDONS AND</w:t>
                  </w:r>
                  <w:r w:rsidR="000C3C27" w:rsidRPr="007A1D0E">
                    <w:rPr>
                      <w:rFonts w:ascii="Californian FB" w:hAnsi="Californian FB"/>
                      <w:b/>
                      <w:bCs/>
                      <w:sz w:val="22"/>
                    </w:rPr>
                    <w:t xml:space="preserve"> </w:t>
                  </w:r>
                  <w:r w:rsidR="00BB44C4" w:rsidRPr="007A1D0E">
                    <w:rPr>
                      <w:rFonts w:ascii="Californian FB" w:hAnsi="Californian FB"/>
                      <w:b/>
                      <w:bCs/>
                      <w:sz w:val="22"/>
                    </w:rPr>
                    <w:t>PAROLES</w:t>
                  </w:r>
                </w:p>
                <w:p w14:paraId="297AA6B3" w14:textId="35BBFFB1" w:rsidR="00BB44C4" w:rsidRPr="007A1D0E" w:rsidRDefault="00E552AD" w:rsidP="00BB44C4">
                  <w:pPr>
                    <w:spacing w:before="33" w:line="278" w:lineRule="exact"/>
                    <w:jc w:val="center"/>
                    <w:rPr>
                      <w:rFonts w:ascii="Californian FB" w:hAnsi="Californian FB"/>
                      <w:sz w:val="22"/>
                    </w:rPr>
                  </w:pPr>
                  <w:r w:rsidRPr="007A1D0E">
                    <w:rPr>
                      <w:rFonts w:ascii="Californian FB" w:hAnsi="Californian FB"/>
                      <w:sz w:val="22"/>
                    </w:rPr>
                    <w:t>1600 N North Drive</w:t>
                  </w:r>
                </w:p>
                <w:p w14:paraId="6159F279" w14:textId="4303A1BC" w:rsidR="00BB44C4" w:rsidRPr="007A1D0E" w:rsidRDefault="00BB44C4" w:rsidP="00BB44C4">
                  <w:pPr>
                    <w:spacing w:before="33" w:line="278" w:lineRule="exact"/>
                    <w:jc w:val="center"/>
                    <w:rPr>
                      <w:rFonts w:ascii="Californian FB" w:hAnsi="Californian FB"/>
                      <w:sz w:val="22"/>
                    </w:rPr>
                  </w:pPr>
                  <w:r w:rsidRPr="007A1D0E">
                    <w:rPr>
                      <w:rFonts w:ascii="Californian FB" w:hAnsi="Californian FB"/>
                      <w:sz w:val="22"/>
                    </w:rPr>
                    <w:t>Sioux Falls, SD 57</w:t>
                  </w:r>
                  <w:r w:rsidR="00E552AD" w:rsidRPr="007A1D0E">
                    <w:rPr>
                      <w:rFonts w:ascii="Californian FB" w:hAnsi="Californian FB"/>
                      <w:sz w:val="22"/>
                    </w:rPr>
                    <w:t>104</w:t>
                  </w:r>
                </w:p>
                <w:p w14:paraId="7684176C" w14:textId="77777777" w:rsidR="00BB44C4" w:rsidRPr="007A1D0E" w:rsidRDefault="00BB44C4" w:rsidP="00BB44C4">
                  <w:pPr>
                    <w:spacing w:before="0" w:line="278" w:lineRule="exact"/>
                    <w:jc w:val="center"/>
                    <w:rPr>
                      <w:rFonts w:ascii="Californian FB" w:hAnsi="Californian FB"/>
                    </w:rPr>
                  </w:pPr>
                  <w:r w:rsidRPr="007A1D0E">
                    <w:rPr>
                      <w:rFonts w:ascii="Californian FB" w:hAnsi="Californian FB"/>
                    </w:rPr>
                    <w:t xml:space="preserve">Myron Rau, </w:t>
                  </w:r>
                  <w:r w:rsidRPr="007A1D0E">
                    <w:rPr>
                      <w:rFonts w:ascii="Californian FB" w:hAnsi="Californian FB"/>
                      <w:i/>
                    </w:rPr>
                    <w:t>Chair</w:t>
                  </w:r>
                </w:p>
                <w:p w14:paraId="031B369E" w14:textId="218251C8" w:rsidR="00BB44C4" w:rsidRPr="007A1D0E" w:rsidRDefault="009A18A0" w:rsidP="000C3C27">
                  <w:pPr>
                    <w:spacing w:before="0" w:line="278" w:lineRule="exact"/>
                    <w:jc w:val="center"/>
                    <w:rPr>
                      <w:rFonts w:ascii="Californian FB" w:hAnsi="Californian FB"/>
                    </w:rPr>
                  </w:pPr>
                  <w:r w:rsidRPr="007A1D0E">
                    <w:rPr>
                      <w:rFonts w:ascii="Californian FB" w:hAnsi="Californian FB"/>
                      <w:iCs/>
                    </w:rPr>
                    <w:t>Kirsten Aasen</w:t>
                  </w:r>
                  <w:r w:rsidR="001B2EBA" w:rsidRPr="007A1D0E">
                    <w:rPr>
                      <w:rFonts w:ascii="Californian FB" w:hAnsi="Californian FB"/>
                      <w:i/>
                    </w:rPr>
                    <w:t xml:space="preserve">, </w:t>
                  </w:r>
                  <w:r w:rsidR="00BB44C4" w:rsidRPr="007A1D0E">
                    <w:rPr>
                      <w:rFonts w:ascii="Californian FB" w:hAnsi="Californian FB"/>
                      <w:i/>
                    </w:rPr>
                    <w:t>Vice Chair</w:t>
                  </w:r>
                </w:p>
              </w:tc>
              <w:tc>
                <w:tcPr>
                  <w:tcW w:w="4186" w:type="dxa"/>
                </w:tcPr>
                <w:p w14:paraId="09C1CC67" w14:textId="77777777" w:rsidR="002320CD" w:rsidRPr="007A1D0E" w:rsidRDefault="002320CD" w:rsidP="00BB44C4">
                  <w:pPr>
                    <w:spacing w:before="0" w:line="278" w:lineRule="exact"/>
                    <w:jc w:val="center"/>
                    <w:rPr>
                      <w:rFonts w:ascii="Californian FB" w:hAnsi="Californian FB"/>
                      <w:i/>
                    </w:rPr>
                  </w:pPr>
                </w:p>
                <w:p w14:paraId="460AF702" w14:textId="6ACB3932" w:rsidR="00BB44C4" w:rsidRPr="007A1D0E" w:rsidRDefault="00BB44C4" w:rsidP="00BB44C4">
                  <w:pPr>
                    <w:spacing w:before="0" w:line="278" w:lineRule="exact"/>
                    <w:jc w:val="center"/>
                    <w:rPr>
                      <w:rFonts w:ascii="Californian FB" w:hAnsi="Californian FB"/>
                      <w:i/>
                    </w:rPr>
                  </w:pPr>
                  <w:r w:rsidRPr="007A1D0E">
                    <w:rPr>
                      <w:rFonts w:ascii="Californian FB" w:hAnsi="Californian FB"/>
                      <w:i/>
                    </w:rPr>
                    <w:t>Members</w:t>
                  </w:r>
                </w:p>
                <w:p w14:paraId="672B7DCF" w14:textId="1B89C78F" w:rsidR="00271F04" w:rsidRDefault="00D9640C" w:rsidP="00602AEB">
                  <w:pPr>
                    <w:spacing w:before="0" w:line="278" w:lineRule="exact"/>
                    <w:jc w:val="center"/>
                    <w:rPr>
                      <w:rFonts w:ascii="Californian FB" w:hAnsi="Californian FB"/>
                    </w:rPr>
                  </w:pPr>
                  <w:r w:rsidRPr="007A1D0E">
                    <w:rPr>
                      <w:rFonts w:ascii="Californian FB" w:hAnsi="Californian FB"/>
                    </w:rPr>
                    <w:t>Ken Albers</w:t>
                  </w:r>
                  <w:r w:rsidR="00BB44C4" w:rsidRPr="007A1D0E">
                    <w:rPr>
                      <w:rFonts w:ascii="Californian FB" w:hAnsi="Californian FB"/>
                    </w:rPr>
                    <w:t xml:space="preserve"> </w:t>
                  </w:r>
                </w:p>
                <w:p w14:paraId="19D6D979" w14:textId="70BAF2DA" w:rsidR="00271F04" w:rsidRDefault="00BB44C4" w:rsidP="00BB44C4">
                  <w:pPr>
                    <w:spacing w:before="0" w:line="278" w:lineRule="exact"/>
                    <w:jc w:val="center"/>
                    <w:rPr>
                      <w:rFonts w:ascii="Californian FB" w:hAnsi="Californian FB"/>
                    </w:rPr>
                  </w:pPr>
                  <w:r w:rsidRPr="007A1D0E">
                    <w:rPr>
                      <w:rFonts w:ascii="Californian FB" w:hAnsi="Californian FB"/>
                    </w:rPr>
                    <w:t xml:space="preserve">Peter Lieberman </w:t>
                  </w:r>
                  <w:r w:rsidR="00271F04">
                    <w:rPr>
                      <w:rFonts w:ascii="Californian FB" w:hAnsi="Californian FB"/>
                    </w:rPr>
                    <w:t xml:space="preserve">- </w:t>
                  </w:r>
                  <w:r w:rsidR="00872AE6" w:rsidRPr="007A1D0E">
                    <w:rPr>
                      <w:rFonts w:ascii="Californian FB" w:hAnsi="Californian FB"/>
                    </w:rPr>
                    <w:t xml:space="preserve">Kurt Hall </w:t>
                  </w:r>
                  <w:r w:rsidR="00C61DEA" w:rsidRPr="007A1D0E">
                    <w:rPr>
                      <w:rFonts w:ascii="Californian FB" w:hAnsi="Californian FB"/>
                    </w:rPr>
                    <w:t xml:space="preserve">Jan </w:t>
                  </w:r>
                  <w:r w:rsidR="00221F50" w:rsidRPr="007A1D0E">
                    <w:rPr>
                      <w:rFonts w:ascii="Californian FB" w:hAnsi="Californian FB"/>
                    </w:rPr>
                    <w:t>Steele</w:t>
                  </w:r>
                  <w:r w:rsidR="00160347" w:rsidRPr="007A1D0E">
                    <w:rPr>
                      <w:rFonts w:ascii="Californian FB" w:hAnsi="Californian FB"/>
                    </w:rPr>
                    <w:t xml:space="preserve"> – </w:t>
                  </w:r>
                  <w:r w:rsidR="000E3411" w:rsidRPr="007A1D0E">
                    <w:rPr>
                      <w:rFonts w:ascii="Californian FB" w:hAnsi="Californian FB"/>
                    </w:rPr>
                    <w:t xml:space="preserve">Patricia Meyers </w:t>
                  </w:r>
                </w:p>
                <w:p w14:paraId="2DB2D6A1" w14:textId="42ED410B" w:rsidR="00BB44C4" w:rsidRPr="007A1D0E" w:rsidRDefault="00160347" w:rsidP="00BB44C4">
                  <w:pPr>
                    <w:spacing w:before="0" w:line="278" w:lineRule="exact"/>
                    <w:jc w:val="center"/>
                    <w:rPr>
                      <w:rFonts w:ascii="Californian FB" w:hAnsi="Californian FB"/>
                    </w:rPr>
                  </w:pPr>
                  <w:r w:rsidRPr="007A1D0E">
                    <w:rPr>
                      <w:rFonts w:ascii="Californian FB" w:hAnsi="Californian FB"/>
                    </w:rPr>
                    <w:t>Vaughn Beck</w:t>
                  </w:r>
                  <w:r w:rsidR="00C63204">
                    <w:rPr>
                      <w:rFonts w:ascii="Californian FB" w:hAnsi="Californian FB"/>
                    </w:rPr>
                    <w:t>- John Brown</w:t>
                  </w:r>
                </w:p>
                <w:p w14:paraId="40E0B33C" w14:textId="77777777" w:rsidR="00BB44C4" w:rsidRPr="007A1D0E" w:rsidRDefault="00BB44C4" w:rsidP="00BB44C4">
                  <w:pPr>
                    <w:jc w:val="center"/>
                    <w:rPr>
                      <w:rFonts w:ascii="Californian FB" w:hAnsi="Californian FB"/>
                    </w:rPr>
                  </w:pPr>
                </w:p>
              </w:tc>
            </w:tr>
          </w:tbl>
          <w:p w14:paraId="20AAB112" w14:textId="5AD3D113" w:rsidR="00BB44C4" w:rsidRPr="007A1D0E" w:rsidRDefault="00BB44C4" w:rsidP="00BB44C4">
            <w:pPr>
              <w:pStyle w:val="BodyText"/>
              <w:rPr>
                <w:rFonts w:ascii="Californian FB" w:hAnsi="Californian FB"/>
                <w:lang w:val="fr-FR"/>
              </w:rPr>
            </w:pPr>
          </w:p>
        </w:tc>
        <w:tc>
          <w:tcPr>
            <w:tcW w:w="4186" w:type="dxa"/>
          </w:tcPr>
          <w:p w14:paraId="4F57B99C" w14:textId="53BB622F" w:rsidR="00BB44C4" w:rsidRPr="007A1D0E" w:rsidRDefault="00BB44C4" w:rsidP="00BB44C4">
            <w:pPr>
              <w:jc w:val="center"/>
              <w:rPr>
                <w:rFonts w:ascii="Californian FB" w:hAnsi="Californian FB"/>
              </w:rPr>
            </w:pPr>
            <w:r w:rsidRPr="007A1D0E">
              <w:rPr>
                <w:rFonts w:ascii="Californian FB" w:hAnsi="Californian FB"/>
              </w:rPr>
              <w:object w:dxaOrig="2160" w:dyaOrig="2025" w14:anchorId="278927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101.25pt" o:ole="" fillcolor="window">
                  <v:imagedata r:id="rId10" o:title=""/>
                </v:shape>
                <o:OLEObject Type="Embed" ProgID="Word.Picture.8" ShapeID="_x0000_i1025" DrawAspect="Content" ObjectID="_1772531149" r:id="rId11"/>
              </w:object>
            </w:r>
          </w:p>
        </w:tc>
      </w:tr>
    </w:tbl>
    <w:tbl>
      <w:tblPr>
        <w:tblStyle w:val="TableCalendar"/>
        <w:tblW w:w="10611" w:type="dxa"/>
        <w:shd w:val="clear" w:color="auto" w:fill="FFFFFF" w:themeFill="background1"/>
        <w:tblLook w:val="0420" w:firstRow="1" w:lastRow="0" w:firstColumn="0" w:lastColumn="0" w:noHBand="0" w:noVBand="1"/>
        <w:tblCaption w:val="Layout table"/>
      </w:tblPr>
      <w:tblGrid>
        <w:gridCol w:w="1586"/>
        <w:gridCol w:w="1996"/>
        <w:gridCol w:w="2411"/>
        <w:gridCol w:w="2357"/>
        <w:gridCol w:w="2261"/>
      </w:tblGrid>
      <w:tr w:rsidR="006D6D26" w:rsidRPr="007A1D0E" w14:paraId="6D706A86" w14:textId="77777777" w:rsidTr="210E5F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tcW w:w="1586" w:type="dxa"/>
            <w:shd w:val="clear" w:color="auto" w:fill="828288" w:themeFill="accent5"/>
          </w:tcPr>
          <w:p w14:paraId="6D0A7564" w14:textId="6EABBA08" w:rsidR="00C05C60" w:rsidRPr="007A1D0E" w:rsidRDefault="00C05C60" w:rsidP="3C639FB6">
            <w:pPr>
              <w:pStyle w:val="Days"/>
              <w:spacing w:line="259" w:lineRule="auto"/>
            </w:pPr>
          </w:p>
        </w:tc>
        <w:tc>
          <w:tcPr>
            <w:tcW w:w="1996" w:type="dxa"/>
            <w:shd w:val="clear" w:color="auto" w:fill="828288" w:themeFill="accent5"/>
          </w:tcPr>
          <w:p w14:paraId="45466C99" w14:textId="360D28B6" w:rsidR="00C05C60" w:rsidRPr="007A1D0E" w:rsidRDefault="006C0690">
            <w:pPr>
              <w:pStyle w:val="Days"/>
              <w:rPr>
                <w:rFonts w:ascii="Californian FB" w:hAnsi="Californian FB"/>
                <w:b/>
                <w:bCs/>
                <w:sz w:val="20"/>
                <w:szCs w:val="20"/>
              </w:rPr>
            </w:pPr>
            <w:r>
              <w:rPr>
                <w:rFonts w:ascii="Californian FB" w:hAnsi="Californian FB"/>
                <w:b/>
                <w:bCs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2411" w:type="dxa"/>
            <w:shd w:val="clear" w:color="auto" w:fill="828288" w:themeFill="accent5"/>
          </w:tcPr>
          <w:p w14:paraId="39C0F962" w14:textId="023A050B" w:rsidR="00C05C60" w:rsidRPr="007A1D0E" w:rsidRDefault="006C0690">
            <w:pPr>
              <w:pStyle w:val="Days"/>
              <w:rPr>
                <w:rFonts w:ascii="Californian FB" w:hAnsi="Californian FB"/>
                <w:b/>
                <w:bCs/>
                <w:sz w:val="20"/>
                <w:szCs w:val="20"/>
              </w:rPr>
            </w:pPr>
            <w:r>
              <w:rPr>
                <w:rFonts w:ascii="Californian FB" w:hAnsi="Californian FB"/>
                <w:b/>
                <w:bCs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2357" w:type="dxa"/>
            <w:shd w:val="clear" w:color="auto" w:fill="828288" w:themeFill="accent5"/>
          </w:tcPr>
          <w:p w14:paraId="3B2BE93D" w14:textId="1DBDC00C" w:rsidR="00C05C60" w:rsidRPr="007A1D0E" w:rsidRDefault="006C0690">
            <w:pPr>
              <w:pStyle w:val="Days"/>
              <w:rPr>
                <w:rFonts w:ascii="Californian FB" w:hAnsi="Californian FB"/>
                <w:b/>
                <w:bCs/>
                <w:sz w:val="20"/>
                <w:szCs w:val="20"/>
              </w:rPr>
            </w:pPr>
            <w:r>
              <w:rPr>
                <w:rFonts w:ascii="Californian FB" w:hAnsi="Californian FB"/>
                <w:b/>
                <w:bCs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2261" w:type="dxa"/>
            <w:shd w:val="clear" w:color="auto" w:fill="828288" w:themeFill="accent5"/>
          </w:tcPr>
          <w:p w14:paraId="1E9F8B53" w14:textId="62B87285" w:rsidR="00C05C60" w:rsidRPr="007A1D0E" w:rsidRDefault="006C0690">
            <w:pPr>
              <w:pStyle w:val="Days"/>
              <w:rPr>
                <w:rFonts w:ascii="Californian FB" w:hAnsi="Californian FB"/>
                <w:b/>
                <w:bCs/>
                <w:sz w:val="20"/>
                <w:szCs w:val="20"/>
              </w:rPr>
            </w:pPr>
            <w:r>
              <w:rPr>
                <w:rFonts w:ascii="Californian FB" w:hAnsi="Californian FB"/>
                <w:b/>
                <w:bCs/>
                <w:color w:val="FFFFFF" w:themeColor="background1"/>
                <w:sz w:val="20"/>
                <w:szCs w:val="20"/>
              </w:rPr>
              <w:t>THURSDAY</w:t>
            </w:r>
          </w:p>
        </w:tc>
      </w:tr>
      <w:tr w:rsidR="006D6D26" w:rsidRPr="007A1D0E" w14:paraId="7B0EA231" w14:textId="77777777" w:rsidTr="210E5FF7">
        <w:tc>
          <w:tcPr>
            <w:tcW w:w="158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0CB38919" w14:textId="667B9EBE" w:rsidR="00C05C60" w:rsidRPr="0009552F" w:rsidRDefault="00C05C60" w:rsidP="00EF6EAD">
            <w:pPr>
              <w:pStyle w:val="Dates"/>
              <w:jc w:val="left"/>
              <w:rPr>
                <w:rFonts w:ascii="Californian FB" w:hAnsi="Californian FB"/>
                <w:b/>
                <w:bCs/>
                <w:sz w:val="16"/>
                <w:szCs w:val="16"/>
              </w:rPr>
            </w:pPr>
          </w:p>
        </w:tc>
        <w:tc>
          <w:tcPr>
            <w:tcW w:w="199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5E9F45A5" w14:textId="1B92C66D" w:rsidR="00C05C60" w:rsidRPr="0009552F" w:rsidRDefault="00BE3EBC">
            <w:pPr>
              <w:pStyle w:val="Dates"/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>
              <w:rPr>
                <w:rFonts w:ascii="Californian FB" w:hAnsi="Californian FB"/>
                <w:b/>
                <w:bCs/>
                <w:sz w:val="16"/>
                <w:szCs w:val="16"/>
              </w:rPr>
              <w:t>1</w:t>
            </w:r>
            <w:r w:rsidR="00607CAF">
              <w:rPr>
                <w:rFonts w:ascii="Californian FB" w:hAnsi="Californian FB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41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1F3FA24F" w14:textId="0203F291" w:rsidR="00C05C60" w:rsidRPr="0009552F" w:rsidRDefault="00BE3EBC">
            <w:pPr>
              <w:pStyle w:val="Dates"/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>
              <w:rPr>
                <w:rFonts w:ascii="Californian FB" w:hAnsi="Californian FB"/>
                <w:b/>
                <w:bCs/>
                <w:sz w:val="16"/>
                <w:szCs w:val="16"/>
              </w:rPr>
              <w:t>1</w:t>
            </w:r>
            <w:r w:rsidR="00607CAF">
              <w:rPr>
                <w:rFonts w:ascii="Californian FB" w:hAnsi="Californian FB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35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67428298" w14:textId="20CDF4C8" w:rsidR="00C05C60" w:rsidRPr="0009552F" w:rsidRDefault="00BE3EBC">
            <w:pPr>
              <w:pStyle w:val="Dates"/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1</w:t>
            </w:r>
            <w:r w:rsidR="00607CAF">
              <w:rPr>
                <w:rFonts w:ascii="Californian FB" w:hAnsi="Californian FB"/>
                <w:sz w:val="16"/>
                <w:szCs w:val="16"/>
              </w:rPr>
              <w:t>7</w:t>
            </w:r>
          </w:p>
        </w:tc>
        <w:tc>
          <w:tcPr>
            <w:tcW w:w="226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7D98EF82" w14:textId="2E318924" w:rsidR="00C05C60" w:rsidRPr="0009552F" w:rsidRDefault="00BE3EBC">
            <w:pPr>
              <w:pStyle w:val="Dates"/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>
              <w:rPr>
                <w:rFonts w:ascii="Californian FB" w:hAnsi="Californian FB"/>
                <w:b/>
                <w:bCs/>
                <w:sz w:val="16"/>
                <w:szCs w:val="16"/>
              </w:rPr>
              <w:t>1</w:t>
            </w:r>
            <w:r w:rsidR="00607CAF">
              <w:rPr>
                <w:rFonts w:ascii="Californian FB" w:hAnsi="Californian FB"/>
                <w:b/>
                <w:bCs/>
                <w:sz w:val="16"/>
                <w:szCs w:val="16"/>
              </w:rPr>
              <w:t>8</w:t>
            </w:r>
          </w:p>
        </w:tc>
      </w:tr>
      <w:tr w:rsidR="006D6D26" w:rsidRPr="007A1D0E" w14:paraId="5CE5F3B1" w14:textId="77777777" w:rsidTr="210E5FF7">
        <w:trPr>
          <w:trHeight w:hRule="exact" w:val="6732"/>
        </w:trPr>
        <w:tc>
          <w:tcPr>
            <w:tcW w:w="158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3C56F7C4" w14:textId="77777777" w:rsidR="00390A02" w:rsidRPr="00073EC6" w:rsidRDefault="00390A02" w:rsidP="00390A02">
            <w:pPr>
              <w:rPr>
                <w:rFonts w:ascii="Californian FB" w:hAnsi="Californian FB"/>
                <w:b/>
                <w:bCs/>
                <w:highlight w:val="cyan"/>
              </w:rPr>
            </w:pPr>
            <w:r w:rsidRPr="00073EC6">
              <w:rPr>
                <w:rFonts w:ascii="Californian FB" w:hAnsi="Californian FB"/>
                <w:b/>
                <w:bCs/>
                <w:highlight w:val="cyan"/>
              </w:rPr>
              <w:t>03/28/2024</w:t>
            </w:r>
          </w:p>
          <w:p w14:paraId="6F6BF89C" w14:textId="77777777" w:rsidR="00390A02" w:rsidRPr="00073EC6" w:rsidRDefault="00390A02" w:rsidP="00390A02">
            <w:pPr>
              <w:rPr>
                <w:rFonts w:ascii="Californian FB" w:hAnsi="Californian FB"/>
                <w:b/>
                <w:bCs/>
                <w:highlight w:val="cyan"/>
              </w:rPr>
            </w:pPr>
            <w:r w:rsidRPr="00073EC6">
              <w:rPr>
                <w:rFonts w:ascii="Californian FB" w:hAnsi="Californian FB"/>
                <w:b/>
                <w:bCs/>
                <w:highlight w:val="cyan"/>
              </w:rPr>
              <w:t>Waivers/</w:t>
            </w:r>
          </w:p>
          <w:p w14:paraId="1C2D73C8" w14:textId="77777777" w:rsidR="00390A02" w:rsidRPr="00073EC6" w:rsidRDefault="00390A02" w:rsidP="00390A02">
            <w:pPr>
              <w:rPr>
                <w:rFonts w:ascii="Californian FB" w:hAnsi="Californian FB"/>
                <w:b/>
                <w:bCs/>
                <w:highlight w:val="cyan"/>
              </w:rPr>
            </w:pPr>
            <w:r w:rsidRPr="00073EC6">
              <w:rPr>
                <w:rFonts w:ascii="Californian FB" w:hAnsi="Californian FB"/>
                <w:b/>
                <w:bCs/>
                <w:highlight w:val="cyan"/>
              </w:rPr>
              <w:t>Clemency/</w:t>
            </w:r>
          </w:p>
          <w:p w14:paraId="16BF83EB" w14:textId="77777777" w:rsidR="00390A02" w:rsidRPr="00073EC6" w:rsidRDefault="00390A02" w:rsidP="00390A02">
            <w:pPr>
              <w:rPr>
                <w:rFonts w:ascii="Californian FB" w:hAnsi="Californian FB"/>
                <w:b/>
                <w:bCs/>
              </w:rPr>
            </w:pPr>
            <w:r w:rsidRPr="00073EC6">
              <w:rPr>
                <w:rFonts w:ascii="Californian FB" w:hAnsi="Californian FB"/>
                <w:b/>
                <w:bCs/>
                <w:highlight w:val="cyan"/>
              </w:rPr>
              <w:t>Contested 10:00AM</w:t>
            </w:r>
          </w:p>
          <w:p w14:paraId="4C34940E" w14:textId="77777777" w:rsidR="00390A02" w:rsidRPr="00073EC6" w:rsidRDefault="00390A02" w:rsidP="00390A02">
            <w:pPr>
              <w:rPr>
                <w:rFonts w:ascii="Californian FB" w:hAnsi="Californian FB"/>
              </w:rPr>
            </w:pPr>
            <w:r w:rsidRPr="00073EC6">
              <w:rPr>
                <w:rFonts w:ascii="Californian FB" w:hAnsi="Californian FB"/>
              </w:rPr>
              <w:t>Peter Liberman</w:t>
            </w:r>
          </w:p>
          <w:p w14:paraId="1820B415" w14:textId="309E6299" w:rsidR="00390A02" w:rsidRPr="00073EC6" w:rsidRDefault="00390A02" w:rsidP="00390A02">
            <w:pPr>
              <w:rPr>
                <w:rFonts w:ascii="Californian FB" w:hAnsi="Californian FB"/>
              </w:rPr>
            </w:pPr>
            <w:r w:rsidRPr="00073EC6">
              <w:rPr>
                <w:rFonts w:ascii="Californian FB" w:hAnsi="Californian FB"/>
              </w:rPr>
              <w:t>Vaughn Beck-</w:t>
            </w:r>
            <w:r w:rsidR="00613742">
              <w:rPr>
                <w:rFonts w:ascii="Californian FB" w:hAnsi="Californian FB"/>
              </w:rPr>
              <w:t>(</w:t>
            </w:r>
            <w:r w:rsidRPr="00073EC6">
              <w:rPr>
                <w:rFonts w:ascii="Californian FB" w:hAnsi="Californian FB"/>
              </w:rPr>
              <w:t>T</w:t>
            </w:r>
            <w:r w:rsidR="00E94C0D">
              <w:rPr>
                <w:rFonts w:ascii="Californian FB" w:hAnsi="Californian FB"/>
              </w:rPr>
              <w:t>)</w:t>
            </w:r>
          </w:p>
          <w:p w14:paraId="00E41487" w14:textId="4456430C" w:rsidR="003853AA" w:rsidRPr="00390A02" w:rsidRDefault="003853AA" w:rsidP="00390A02">
            <w:pP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</w:pPr>
          </w:p>
          <w:p w14:paraId="52F7E66D" w14:textId="77777777" w:rsidR="00C05C60" w:rsidRPr="0009552F" w:rsidRDefault="00C05C60" w:rsidP="007401BB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38DE8F83" w14:textId="71315A23" w:rsidR="00C05C60" w:rsidRPr="0009552F" w:rsidRDefault="002D60D1" w:rsidP="007401BB">
            <w:pP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</w:pPr>
            <w: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04/25/2024</w:t>
            </w:r>
          </w:p>
          <w:p w14:paraId="034DE090" w14:textId="77777777" w:rsidR="00B31EA6" w:rsidRPr="0009552F" w:rsidRDefault="00EB0AD0" w:rsidP="007401BB">
            <w:pP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</w:pP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Waivers/</w:t>
            </w:r>
          </w:p>
          <w:p w14:paraId="5361678A" w14:textId="77777777" w:rsidR="006D6D26" w:rsidRPr="0009552F" w:rsidRDefault="00EB0AD0" w:rsidP="007401BB">
            <w:pP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</w:pP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Clemency</w:t>
            </w:r>
            <w:r w:rsidR="005D5E12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/</w:t>
            </w:r>
          </w:p>
          <w:p w14:paraId="18D4BC99" w14:textId="08E96656" w:rsidR="00EB0AD0" w:rsidRPr="0009552F" w:rsidRDefault="394745CA" w:rsidP="007401BB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 w:rsidRPr="6D8DECC7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Contested</w:t>
            </w:r>
            <w:r w:rsidR="3DE8DA9C" w:rsidRPr="6D8DECC7">
              <w:rPr>
                <w:rFonts w:ascii="Californian FB" w:hAnsi="Californian FB"/>
                <w:sz w:val="16"/>
                <w:szCs w:val="16"/>
              </w:rPr>
              <w:t xml:space="preserve"> </w:t>
            </w:r>
            <w:r w:rsidR="3C21C20E" w:rsidRPr="6D8DECC7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10AM</w:t>
            </w:r>
            <w:r w:rsidR="068DA71A" w:rsidRPr="6D8DECC7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 CST</w:t>
            </w:r>
          </w:p>
          <w:p w14:paraId="634F918A" w14:textId="594A852E" w:rsidR="00EB0AD0" w:rsidRPr="0009552F" w:rsidRDefault="00C92D7D" w:rsidP="007401BB">
            <w:pPr>
              <w:rPr>
                <w:rFonts w:ascii="Californian FB" w:hAnsi="Californian FB"/>
                <w:sz w:val="16"/>
                <w:szCs w:val="16"/>
              </w:rPr>
            </w:pPr>
            <w:r w:rsidRPr="0009552F">
              <w:rPr>
                <w:rFonts w:ascii="Californian FB" w:hAnsi="Californian FB"/>
                <w:sz w:val="16"/>
                <w:szCs w:val="16"/>
              </w:rPr>
              <w:t>Myron Rau</w:t>
            </w:r>
          </w:p>
          <w:p w14:paraId="2214B37C" w14:textId="250B28E8" w:rsidR="00EB0AD0" w:rsidRPr="0009552F" w:rsidRDefault="00607CAF" w:rsidP="007401BB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Kirsten Aasen</w:t>
            </w:r>
            <w:r w:rsidR="00E94C0D">
              <w:rPr>
                <w:rFonts w:ascii="Californian FB" w:hAnsi="Californian FB"/>
                <w:sz w:val="16"/>
                <w:szCs w:val="16"/>
              </w:rPr>
              <w:t xml:space="preserve"> (T)</w:t>
            </w:r>
          </w:p>
          <w:p w14:paraId="6EE20A9D" w14:textId="77777777" w:rsidR="00C05C60" w:rsidRPr="0009552F" w:rsidRDefault="00C05C60" w:rsidP="007401BB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32E7DBAB" w14:textId="77777777" w:rsidR="00C05C60" w:rsidRPr="0009552F" w:rsidRDefault="00C05C60" w:rsidP="007401BB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43AD74B0" w14:textId="77777777" w:rsidR="00C05C60" w:rsidRPr="0009552F" w:rsidRDefault="00C05C60" w:rsidP="007401BB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7A66D54E" w14:textId="77777777" w:rsidR="00EC6BEA" w:rsidRPr="0009552F" w:rsidRDefault="00EC6BEA" w:rsidP="00EC6BEA">
            <w:pPr>
              <w:rPr>
                <w:rFonts w:ascii="Californian FB" w:hAnsi="Californian FB"/>
                <w:i/>
                <w:iCs/>
                <w:sz w:val="16"/>
                <w:szCs w:val="16"/>
              </w:rPr>
            </w:pPr>
            <w:r w:rsidRPr="0009552F">
              <w:rPr>
                <w:rFonts w:ascii="Californian FB" w:hAnsi="Californian FB"/>
                <w:i/>
                <w:iCs/>
                <w:sz w:val="16"/>
                <w:szCs w:val="16"/>
              </w:rPr>
              <w:t xml:space="preserve">*Start times indicate Central Time unless noted otherwise </w:t>
            </w:r>
          </w:p>
          <w:p w14:paraId="56120C98" w14:textId="77777777" w:rsidR="00EC6BEA" w:rsidRPr="0009552F" w:rsidRDefault="00EC6BEA" w:rsidP="00EC6BEA">
            <w:pPr>
              <w:rPr>
                <w:rFonts w:ascii="Californian FB" w:hAnsi="Californian FB"/>
                <w:i/>
                <w:iCs/>
                <w:sz w:val="16"/>
                <w:szCs w:val="16"/>
              </w:rPr>
            </w:pPr>
            <w:r w:rsidRPr="0009552F">
              <w:rPr>
                <w:rFonts w:ascii="Californian FB" w:hAnsi="Californian FB"/>
                <w:i/>
                <w:iCs/>
                <w:sz w:val="16"/>
                <w:szCs w:val="16"/>
              </w:rPr>
              <w:t>**Hearings held in person unless noted otherwise. T=Teams</w:t>
            </w:r>
          </w:p>
          <w:p w14:paraId="7B712470" w14:textId="03E2F6E8" w:rsidR="00C05C60" w:rsidRPr="0009552F" w:rsidRDefault="00C05C60" w:rsidP="006E3DF7">
            <w:pPr>
              <w:rPr>
                <w:rFonts w:ascii="Californian FB" w:hAnsi="Californian FB"/>
                <w:sz w:val="16"/>
                <w:szCs w:val="16"/>
              </w:rPr>
            </w:pPr>
          </w:p>
        </w:tc>
        <w:tc>
          <w:tcPr>
            <w:tcW w:w="199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6D2839CD" w14:textId="77777777" w:rsidR="006F5163" w:rsidRPr="0009552F" w:rsidRDefault="00C05C60" w:rsidP="00324C7A">
            <w:pP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</w:pP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1) SDWP </w:t>
            </w:r>
          </w:p>
          <w:p w14:paraId="16660C74" w14:textId="77777777" w:rsidR="006F5163" w:rsidRPr="0009552F" w:rsidRDefault="006F5163" w:rsidP="00324C7A">
            <w:pP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</w:pP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Classroom D</w:t>
            </w:r>
            <w:r w:rsidR="00C05C60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– 8:30 AM</w:t>
            </w:r>
          </w:p>
          <w:p w14:paraId="263EFC44" w14:textId="18FA8591" w:rsidR="007B54E4" w:rsidRDefault="005C1A85" w:rsidP="00324C7A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Patricia Meyers</w:t>
            </w:r>
          </w:p>
          <w:p w14:paraId="130E18AA" w14:textId="7A7EC6D5" w:rsidR="00705D23" w:rsidRDefault="00705D23" w:rsidP="00324C7A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 xml:space="preserve">Jan Steele </w:t>
            </w:r>
          </w:p>
          <w:p w14:paraId="4D86B8A9" w14:textId="77777777" w:rsidR="00BA750D" w:rsidRPr="0009552F" w:rsidRDefault="00BA750D" w:rsidP="00324C7A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12340BEE" w14:textId="4E033C48" w:rsidR="006F5163" w:rsidRPr="0009552F" w:rsidRDefault="006F5163" w:rsidP="006F5163">
            <w:pP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</w:pP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2) SDWP</w:t>
            </w:r>
            <w:r w:rsidR="4CD848D5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 –</w:t>
            </w: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PMC</w:t>
            </w:r>
            <w:r w:rsidR="4CD848D5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 (multipurpose room)</w:t>
            </w:r>
          </w:p>
          <w:p w14:paraId="3E8FD998" w14:textId="34C20CB6" w:rsidR="00C05C60" w:rsidRPr="00012DBA" w:rsidRDefault="006F5163" w:rsidP="00324C7A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– 8:30 AM </w:t>
            </w:r>
          </w:p>
          <w:p w14:paraId="5CCB1D40" w14:textId="77777777" w:rsidR="00A14099" w:rsidRDefault="00A640E3" w:rsidP="00324C7A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Kurt Hall</w:t>
            </w:r>
          </w:p>
          <w:p w14:paraId="65D6E956" w14:textId="58B4E19B" w:rsidR="00A640E3" w:rsidRDefault="00A14099" w:rsidP="00324C7A">
            <w:pPr>
              <w:rPr>
                <w:rFonts w:ascii="Californian FB" w:hAnsi="Californian FB"/>
                <w:sz w:val="16"/>
                <w:szCs w:val="16"/>
              </w:rPr>
            </w:pPr>
            <w:r w:rsidRPr="210E5FF7">
              <w:rPr>
                <w:rFonts w:ascii="Californian FB" w:hAnsi="Californian FB"/>
                <w:sz w:val="16"/>
                <w:szCs w:val="16"/>
              </w:rPr>
              <w:t>Vaughn Beck</w:t>
            </w:r>
            <w:r w:rsidR="00135C8F">
              <w:rPr>
                <w:rFonts w:ascii="Californian FB" w:hAnsi="Californian FB"/>
                <w:sz w:val="16"/>
                <w:szCs w:val="16"/>
              </w:rPr>
              <w:t xml:space="preserve"> (T)</w:t>
            </w:r>
          </w:p>
          <w:p w14:paraId="28CCE23F" w14:textId="77777777" w:rsidR="00705D23" w:rsidRPr="0009552F" w:rsidRDefault="00705D23" w:rsidP="00324C7A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19D17096" w14:textId="351F3775" w:rsidR="00C05C60" w:rsidRPr="0009552F" w:rsidRDefault="00820240" w:rsidP="4EE840B3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3</w:t>
            </w:r>
            <w:r w:rsidR="00C05C60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) </w:t>
            </w:r>
            <w:r w:rsidR="00C6527B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RCC</w:t>
            </w:r>
            <w:r w:rsidR="00C05C60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 –</w:t>
            </w:r>
            <w:r w:rsidR="00C922D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Multipurpose Room</w:t>
            </w:r>
            <w:r w:rsidR="00206D72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-</w:t>
            </w:r>
            <w:r w:rsidR="00C922D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 </w:t>
            </w:r>
            <w:r w:rsidR="4AF0CEB7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9AM MT/</w:t>
            </w:r>
            <w:r w:rsidR="00C05C60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 </w:t>
            </w:r>
            <w:r w:rsidR="1F94CD9A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10</w:t>
            </w: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 </w:t>
            </w:r>
            <w:r w:rsidR="00E00E52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AM CST</w:t>
            </w:r>
          </w:p>
          <w:p w14:paraId="607339E2" w14:textId="4D4F0DCF" w:rsidR="00D2079C" w:rsidRDefault="719085A1" w:rsidP="4EE840B3">
            <w:pPr>
              <w:rPr>
                <w:rFonts w:ascii="Californian FB" w:hAnsi="Californian FB"/>
                <w:sz w:val="16"/>
                <w:szCs w:val="16"/>
              </w:rPr>
            </w:pPr>
            <w:r w:rsidRPr="210E5FF7">
              <w:rPr>
                <w:rFonts w:ascii="Californian FB" w:hAnsi="Californian FB"/>
                <w:sz w:val="16"/>
                <w:szCs w:val="16"/>
              </w:rPr>
              <w:t>K</w:t>
            </w:r>
            <w:r w:rsidR="25C2F6A9" w:rsidRPr="210E5FF7">
              <w:rPr>
                <w:rFonts w:ascii="Californian FB" w:hAnsi="Californian FB"/>
                <w:sz w:val="16"/>
                <w:szCs w:val="16"/>
              </w:rPr>
              <w:t>irstin Aasen</w:t>
            </w:r>
            <w:r w:rsidR="4182F323" w:rsidRPr="210E5FF7">
              <w:rPr>
                <w:rFonts w:ascii="Californian FB" w:hAnsi="Californian FB"/>
                <w:sz w:val="16"/>
                <w:szCs w:val="16"/>
              </w:rPr>
              <w:t xml:space="preserve">  </w:t>
            </w:r>
            <w:r w:rsidR="0FE16665" w:rsidRPr="210E5FF7">
              <w:rPr>
                <w:rFonts w:ascii="Californian FB" w:hAnsi="Californian FB"/>
                <w:sz w:val="16"/>
                <w:szCs w:val="16"/>
              </w:rPr>
              <w:t xml:space="preserve"> </w:t>
            </w:r>
          </w:p>
          <w:p w14:paraId="3CDA4DC4" w14:textId="77777777" w:rsidR="00242D4A" w:rsidRDefault="00242D4A" w:rsidP="4EE840B3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653A9804" w14:textId="2B82D8DD" w:rsidR="00242D4A" w:rsidRDefault="00511B94" w:rsidP="00242D4A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4</w:t>
            </w:r>
            <w:r w:rsidR="00242D4A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) </w:t>
            </w: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RCC –</w:t>
            </w:r>
            <w:r w:rsidR="00206D72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Staff Office- </w:t>
            </w: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9AM MT/ 10 </w:t>
            </w:r>
            <w:r w:rsidR="00E00E52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AM CST</w:t>
            </w:r>
          </w:p>
          <w:p w14:paraId="6624C1A6" w14:textId="7A3E8CF5" w:rsidR="00BA750D" w:rsidRDefault="00A806FE" w:rsidP="00242D4A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 xml:space="preserve">Myron Rau </w:t>
            </w:r>
            <w:r w:rsidR="00135C8F">
              <w:rPr>
                <w:rFonts w:ascii="Californian FB" w:hAnsi="Californian FB"/>
                <w:sz w:val="16"/>
                <w:szCs w:val="16"/>
              </w:rPr>
              <w:t>(T)</w:t>
            </w:r>
          </w:p>
          <w:p w14:paraId="5F064434" w14:textId="65B33B63" w:rsidR="00D21F80" w:rsidRPr="00D21F80" w:rsidRDefault="00A806FE" w:rsidP="00242D4A">
            <w:pPr>
              <w:rPr>
                <w:rFonts w:ascii="Californian FB" w:hAnsi="Californian FB"/>
                <w:sz w:val="16"/>
                <w:szCs w:val="16"/>
              </w:rPr>
            </w:pPr>
            <w:r w:rsidRPr="210E5FF7">
              <w:rPr>
                <w:rFonts w:ascii="Californian FB" w:hAnsi="Californian FB"/>
                <w:sz w:val="16"/>
                <w:szCs w:val="16"/>
              </w:rPr>
              <w:t>Peter Lieberman</w:t>
            </w:r>
            <w:r w:rsidR="00135C8F">
              <w:rPr>
                <w:rFonts w:ascii="Californian FB" w:hAnsi="Californian FB"/>
                <w:sz w:val="16"/>
                <w:szCs w:val="16"/>
              </w:rPr>
              <w:t xml:space="preserve"> (T)</w:t>
            </w:r>
          </w:p>
          <w:p w14:paraId="67C3C531" w14:textId="77777777" w:rsidR="00C05C60" w:rsidRPr="0009552F" w:rsidRDefault="00C05C60" w:rsidP="0077096C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66E18566" w14:textId="582B696C" w:rsidR="00C05C60" w:rsidRPr="0009552F" w:rsidRDefault="00D21F80" w:rsidP="009D4044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5</w:t>
            </w:r>
            <w:r w:rsidR="00C05C60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) YKT</w:t>
            </w:r>
            <w:r w:rsidR="14C0ABFA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 Classroom A</w:t>
            </w:r>
            <w:r w:rsidR="00C05C60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 – </w:t>
            </w:r>
            <w:r w:rsidR="009A25CA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0</w:t>
            </w:r>
            <w:r w:rsidR="67C10F5A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8:30</w:t>
            </w:r>
            <w:r w:rsidR="00C05C60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 </w:t>
            </w:r>
            <w:r w:rsidR="00955182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AM</w:t>
            </w:r>
          </w:p>
          <w:p w14:paraId="68A5559C" w14:textId="77777777" w:rsidR="006D4AE0" w:rsidRDefault="00A806FE" w:rsidP="000A0D39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John Brown</w:t>
            </w:r>
          </w:p>
          <w:p w14:paraId="5E24D465" w14:textId="45A1A89A" w:rsidR="002D0629" w:rsidRPr="0009552F" w:rsidRDefault="006D4AE0" w:rsidP="000A0D39">
            <w:pPr>
              <w:rPr>
                <w:rFonts w:ascii="Californian FB" w:hAnsi="Californian FB"/>
                <w:sz w:val="16"/>
                <w:szCs w:val="16"/>
              </w:rPr>
            </w:pPr>
            <w:r w:rsidRPr="210E5FF7">
              <w:rPr>
                <w:rFonts w:ascii="Californian FB" w:hAnsi="Californian FB"/>
                <w:sz w:val="16"/>
                <w:szCs w:val="16"/>
              </w:rPr>
              <w:t>K</w:t>
            </w:r>
            <w:r w:rsidR="3A647858" w:rsidRPr="210E5FF7">
              <w:rPr>
                <w:rFonts w:ascii="Californian FB" w:hAnsi="Californian FB"/>
                <w:sz w:val="16"/>
                <w:szCs w:val="16"/>
              </w:rPr>
              <w:t>en Albers</w:t>
            </w:r>
            <w:r w:rsidR="00615B08" w:rsidRPr="210E5FF7">
              <w:rPr>
                <w:rFonts w:ascii="Californian FB" w:hAnsi="Californian FB"/>
                <w:sz w:val="16"/>
                <w:szCs w:val="16"/>
              </w:rPr>
              <w:t xml:space="preserve"> </w:t>
            </w:r>
          </w:p>
          <w:p w14:paraId="1F8A26B7" w14:textId="11FC0A6F" w:rsidR="00A857BC" w:rsidRPr="0009552F" w:rsidRDefault="00A857BC" w:rsidP="000A0D39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22659A35" w14:textId="77777777" w:rsidR="006E3DF7" w:rsidRPr="0009552F" w:rsidRDefault="006E3DF7" w:rsidP="006E3DF7">
            <w:pPr>
              <w:jc w:val="center"/>
              <w:rPr>
                <w:rFonts w:ascii="Californian FB" w:hAnsi="Californian FB"/>
                <w:sz w:val="16"/>
                <w:szCs w:val="16"/>
              </w:rPr>
            </w:pPr>
            <w:r w:rsidRPr="0009552F">
              <w:rPr>
                <w:rFonts w:ascii="Californian FB" w:hAnsi="Californian FB"/>
                <w:sz w:val="16"/>
                <w:szCs w:val="16"/>
              </w:rPr>
              <w:t>------------</w:t>
            </w:r>
          </w:p>
          <w:p w14:paraId="32DF6AD5" w14:textId="7A26AA85" w:rsidR="006E3DF7" w:rsidRPr="0009552F" w:rsidRDefault="006E3DF7" w:rsidP="00EC6BEA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77BD7553" w14:textId="04E433BB" w:rsidR="002439B7" w:rsidRPr="00FD74F4" w:rsidRDefault="00C05C60" w:rsidP="00324C7A">
            <w:pP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</w:pP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1) DSP Library – 8:30 AM</w:t>
            </w:r>
          </w:p>
          <w:p w14:paraId="463DC9D4" w14:textId="77777777" w:rsidR="00C86D7B" w:rsidRDefault="00CD3650" w:rsidP="00324C7A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John Brown</w:t>
            </w:r>
            <w:r w:rsidR="002439B7">
              <w:rPr>
                <w:rFonts w:ascii="Californian FB" w:hAnsi="Californian FB"/>
                <w:sz w:val="16"/>
                <w:szCs w:val="16"/>
              </w:rPr>
              <w:t xml:space="preserve"> </w:t>
            </w:r>
          </w:p>
          <w:p w14:paraId="10357576" w14:textId="026AD775" w:rsidR="00CA3ADA" w:rsidRPr="0009552F" w:rsidRDefault="00C86D7B" w:rsidP="00324C7A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 xml:space="preserve">Kirsten Aasen </w:t>
            </w:r>
          </w:p>
          <w:p w14:paraId="161F83A7" w14:textId="45A6A4AC" w:rsidR="00C05C60" w:rsidRPr="0009552F" w:rsidRDefault="00C05C60" w:rsidP="00324C7A">
            <w:pPr>
              <w:rPr>
                <w:rFonts w:ascii="Californian FB" w:hAnsi="Californian FB"/>
                <w:i/>
                <w:iCs/>
                <w:sz w:val="16"/>
                <w:szCs w:val="16"/>
              </w:rPr>
            </w:pPr>
            <w:r w:rsidRPr="0009552F">
              <w:rPr>
                <w:rFonts w:ascii="Californian FB" w:hAnsi="Californian FB"/>
                <w:i/>
                <w:iCs/>
                <w:sz w:val="16"/>
                <w:szCs w:val="16"/>
              </w:rPr>
              <w:t>.</w:t>
            </w:r>
          </w:p>
          <w:p w14:paraId="402B88C3" w14:textId="63FAEFE8" w:rsidR="00C05C60" w:rsidRPr="0009552F" w:rsidRDefault="00C05C60" w:rsidP="00324C7A">
            <w:pP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</w:pP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2) DSP Large – 8:30 AM</w:t>
            </w:r>
          </w:p>
          <w:p w14:paraId="0C71306F" w14:textId="2D48645E" w:rsidR="00FD74F4" w:rsidRDefault="00CD3650" w:rsidP="5B38897A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Kurt Hall</w:t>
            </w:r>
          </w:p>
          <w:p w14:paraId="2DADBB4C" w14:textId="649B9BFF" w:rsidR="13842BA2" w:rsidRDefault="00A14099" w:rsidP="5B38897A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Patricia Meyer</w:t>
            </w:r>
          </w:p>
          <w:p w14:paraId="0C5602B8" w14:textId="77777777" w:rsidR="00A96A88" w:rsidRDefault="00A96A88" w:rsidP="5B38897A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0652D539" w14:textId="757D2A64" w:rsidR="009854FB" w:rsidRPr="0009552F" w:rsidRDefault="003A2F87" w:rsidP="009854FB">
            <w:pP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</w:pPr>
            <w: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3</w:t>
            </w:r>
            <w:r w:rsidR="009854FB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) DSP </w:t>
            </w:r>
            <w:r w:rsidR="009854FB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3</w:t>
            </w:r>
            <w:r w:rsidR="009854FB" w:rsidRPr="009854FB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  <w:vertAlign w:val="superscript"/>
              </w:rPr>
              <w:t>rd</w:t>
            </w:r>
            <w:r w:rsidR="009854FB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 room</w:t>
            </w:r>
            <w:r w:rsidR="009854FB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 – 8:30 AM</w:t>
            </w:r>
          </w:p>
          <w:p w14:paraId="5DBF1343" w14:textId="44B789FD" w:rsidR="009854FB" w:rsidRDefault="00CD3650" w:rsidP="5B38897A">
            <w:pPr>
              <w:rPr>
                <w:rFonts w:ascii="Californian FB" w:hAnsi="Californian FB"/>
                <w:sz w:val="16"/>
                <w:szCs w:val="16"/>
              </w:rPr>
            </w:pPr>
            <w:r w:rsidRPr="210E5FF7">
              <w:rPr>
                <w:rFonts w:ascii="Californian FB" w:hAnsi="Californian FB"/>
                <w:sz w:val="16"/>
                <w:szCs w:val="16"/>
              </w:rPr>
              <w:t>Vaughn Beck</w:t>
            </w:r>
            <w:r w:rsidR="005A3AC0" w:rsidRPr="210E5FF7">
              <w:rPr>
                <w:rFonts w:ascii="Californian FB" w:hAnsi="Californian FB"/>
                <w:sz w:val="16"/>
                <w:szCs w:val="16"/>
              </w:rPr>
              <w:t xml:space="preserve"> </w:t>
            </w:r>
            <w:r w:rsidR="005033FE">
              <w:rPr>
                <w:rFonts w:ascii="Californian FB" w:hAnsi="Californian FB"/>
                <w:sz w:val="16"/>
                <w:szCs w:val="16"/>
              </w:rPr>
              <w:t>(</w:t>
            </w:r>
            <w:r w:rsidR="6F3616D1" w:rsidRPr="210E5FF7">
              <w:rPr>
                <w:rFonts w:ascii="Californian FB" w:hAnsi="Californian FB"/>
                <w:sz w:val="16"/>
                <w:szCs w:val="16"/>
              </w:rPr>
              <w:t>T</w:t>
            </w:r>
            <w:r w:rsidR="005033FE">
              <w:rPr>
                <w:rFonts w:ascii="Californian FB" w:hAnsi="Californian FB"/>
                <w:sz w:val="16"/>
                <w:szCs w:val="16"/>
              </w:rPr>
              <w:t>)</w:t>
            </w:r>
          </w:p>
          <w:p w14:paraId="19E75EF9" w14:textId="77777777" w:rsidR="00134A49" w:rsidRPr="0009552F" w:rsidRDefault="00134A49" w:rsidP="0092190C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3346B734" w14:textId="19B3B0E1" w:rsidR="00134A49" w:rsidRPr="0009552F" w:rsidRDefault="003A2F87" w:rsidP="0092190C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4</w:t>
            </w:r>
            <w:r w:rsidR="00134A49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) </w:t>
            </w:r>
            <w:r w:rsidR="00AA1859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Unit C-Jameson Visit Room</w:t>
            </w:r>
            <w:r w:rsidR="00134A49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 – 8:30 AM</w:t>
            </w:r>
          </w:p>
          <w:p w14:paraId="0C36BC0B" w14:textId="77777777" w:rsidR="00CD3650" w:rsidRDefault="04C9A175" w:rsidP="14E63914">
            <w:pPr>
              <w:rPr>
                <w:rFonts w:ascii="Californian FB" w:hAnsi="Californian FB"/>
                <w:sz w:val="16"/>
                <w:szCs w:val="16"/>
              </w:rPr>
            </w:pPr>
            <w:r w:rsidRPr="0009552F">
              <w:rPr>
                <w:rFonts w:ascii="Californian FB" w:hAnsi="Californian FB"/>
                <w:sz w:val="16"/>
                <w:szCs w:val="16"/>
              </w:rPr>
              <w:t xml:space="preserve"> </w:t>
            </w:r>
            <w:r w:rsidR="002A15EE">
              <w:rPr>
                <w:rFonts w:ascii="Californian FB" w:hAnsi="Californian FB"/>
                <w:sz w:val="16"/>
                <w:szCs w:val="16"/>
              </w:rPr>
              <w:t>Jan Steele</w:t>
            </w:r>
          </w:p>
          <w:p w14:paraId="155E9B0C" w14:textId="77777777" w:rsidR="00A14099" w:rsidRDefault="00CD3650" w:rsidP="14E63914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Peter Lie</w:t>
            </w:r>
            <w:r w:rsidR="00A14099">
              <w:rPr>
                <w:rFonts w:ascii="Californian FB" w:hAnsi="Californian FB"/>
                <w:sz w:val="16"/>
                <w:szCs w:val="16"/>
              </w:rPr>
              <w:t>berma</w:t>
            </w:r>
            <w:r>
              <w:rPr>
                <w:rFonts w:ascii="Californian FB" w:hAnsi="Californian FB"/>
                <w:sz w:val="16"/>
                <w:szCs w:val="16"/>
              </w:rPr>
              <w:t>n</w:t>
            </w:r>
            <w:r w:rsidR="15C1F127" w:rsidRPr="0009552F">
              <w:rPr>
                <w:rFonts w:ascii="Californian FB" w:hAnsi="Californian FB"/>
                <w:sz w:val="16"/>
                <w:szCs w:val="16"/>
              </w:rPr>
              <w:t xml:space="preserve"> </w:t>
            </w:r>
          </w:p>
          <w:p w14:paraId="1A888686" w14:textId="77777777" w:rsidR="00792C5A" w:rsidRDefault="00792C5A" w:rsidP="14E63914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3FB7C766" w14:textId="078B2B21" w:rsidR="003A2F87" w:rsidRPr="0009552F" w:rsidRDefault="003A2F87" w:rsidP="003A2F87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5</w:t>
            </w: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) SDSP Upper – 8:30 AM</w:t>
            </w:r>
          </w:p>
          <w:p w14:paraId="67BC4837" w14:textId="3C4C0A13" w:rsidR="003A2F87" w:rsidRPr="0009552F" w:rsidRDefault="002A15EE" w:rsidP="14E63914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Ken Albers</w:t>
            </w:r>
            <w:r w:rsidR="003A2F87">
              <w:rPr>
                <w:rFonts w:ascii="Californian FB" w:hAnsi="Californian FB"/>
                <w:sz w:val="16"/>
                <w:szCs w:val="16"/>
              </w:rPr>
              <w:t xml:space="preserve"> </w:t>
            </w:r>
          </w:p>
          <w:p w14:paraId="11A88243" w14:textId="4451E1C1" w:rsidR="0CA503DA" w:rsidRPr="0009552F" w:rsidRDefault="0CA503DA" w:rsidP="0CA503DA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1733C7D6" w14:textId="18DE2A91" w:rsidR="003B55EF" w:rsidRPr="0009552F" w:rsidRDefault="33CD2AB3" w:rsidP="003B55EF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 w:rsidRPr="1C5BA428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6</w:t>
            </w:r>
            <w:r w:rsidR="3068AA85" w:rsidRPr="1C5BA428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) SDSP </w:t>
            </w:r>
            <w:r w:rsidR="522717CF" w:rsidRPr="1C5BA428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Lower</w:t>
            </w:r>
            <w:r w:rsidR="3068AA85" w:rsidRPr="1C5BA428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– 8:30 AM</w:t>
            </w:r>
          </w:p>
          <w:p w14:paraId="3E44D48F" w14:textId="348FD802" w:rsidR="0074686B" w:rsidRPr="0009552F" w:rsidRDefault="0090314B" w:rsidP="003B55EF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 xml:space="preserve">Myron Rau </w:t>
            </w:r>
          </w:p>
          <w:p w14:paraId="626C6459" w14:textId="77777777" w:rsidR="00FA1806" w:rsidRPr="005518C3" w:rsidRDefault="00FA1806" w:rsidP="0088092D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6523579A" w14:textId="1BA7D32C" w:rsidR="0088092D" w:rsidRPr="0009552F" w:rsidRDefault="003A2F87" w:rsidP="0088092D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7</w:t>
            </w:r>
            <w:r w:rsidR="0088092D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) Waivers/ED Board Office – </w:t>
            </w:r>
            <w:r w:rsidR="00300A1F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12PM</w:t>
            </w:r>
          </w:p>
          <w:p w14:paraId="4D7D2B69" w14:textId="77777777" w:rsidR="00CD5781" w:rsidRDefault="001B1230" w:rsidP="00712041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Myron Rau</w:t>
            </w:r>
          </w:p>
          <w:p w14:paraId="38B061E7" w14:textId="0C92E2A7" w:rsidR="001B1230" w:rsidRPr="003B4E77" w:rsidRDefault="14C242F9" w:rsidP="00712041">
            <w:pPr>
              <w:rPr>
                <w:rFonts w:ascii="Californian FB" w:hAnsi="Californian FB"/>
                <w:sz w:val="16"/>
                <w:szCs w:val="16"/>
              </w:rPr>
            </w:pPr>
            <w:r w:rsidRPr="210E5FF7">
              <w:rPr>
                <w:rFonts w:ascii="Californian FB" w:hAnsi="Californian FB"/>
                <w:sz w:val="16"/>
                <w:szCs w:val="16"/>
              </w:rPr>
              <w:t>Jan Steele</w:t>
            </w:r>
          </w:p>
        </w:tc>
        <w:tc>
          <w:tcPr>
            <w:tcW w:w="235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57EC526F" w14:textId="79879F28" w:rsidR="00C05C60" w:rsidRPr="0009552F" w:rsidRDefault="0060443F" w:rsidP="00324C7A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 w:rsidRPr="210E5FF7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1</w:t>
            </w:r>
            <w:r w:rsidR="00C05C60" w:rsidRPr="210E5FF7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) JPA Visit Room- </w:t>
            </w:r>
            <w:r w:rsidR="2BBB3188" w:rsidRPr="210E5FF7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8</w:t>
            </w:r>
            <w:r w:rsidR="00C05C60" w:rsidRPr="210E5FF7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:</w:t>
            </w:r>
            <w:r w:rsidR="00232124" w:rsidRPr="210E5FF7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3</w:t>
            </w:r>
            <w:r w:rsidR="00C05C60" w:rsidRPr="210E5FF7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 xml:space="preserve">0 </w:t>
            </w:r>
            <w:r w:rsidR="00C16E3E" w:rsidRPr="210E5FF7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A</w:t>
            </w:r>
            <w:r w:rsidR="00C05C60" w:rsidRPr="210E5FF7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M</w:t>
            </w:r>
          </w:p>
          <w:p w14:paraId="790BEA5C" w14:textId="77777777" w:rsidR="002D0629" w:rsidRPr="0009552F" w:rsidRDefault="00925C72" w:rsidP="00324C7A">
            <w:pPr>
              <w:rPr>
                <w:rFonts w:ascii="Californian FB" w:hAnsi="Californian FB"/>
                <w:sz w:val="16"/>
                <w:szCs w:val="16"/>
              </w:rPr>
            </w:pPr>
            <w:r w:rsidRPr="0009552F">
              <w:rPr>
                <w:rFonts w:ascii="Californian FB" w:hAnsi="Californian FB"/>
                <w:sz w:val="16"/>
                <w:szCs w:val="16"/>
              </w:rPr>
              <w:t>Full Board</w:t>
            </w:r>
          </w:p>
          <w:p w14:paraId="3EE9D2DC" w14:textId="468CF8AF" w:rsidR="006D040E" w:rsidRPr="0009552F" w:rsidRDefault="00C05C60" w:rsidP="00324C7A">
            <w:pPr>
              <w:rPr>
                <w:rFonts w:ascii="Californian FB" w:hAnsi="Californian FB"/>
                <w:sz w:val="16"/>
                <w:szCs w:val="16"/>
              </w:rPr>
            </w:pPr>
            <w:r w:rsidRPr="0009552F">
              <w:rPr>
                <w:rFonts w:ascii="Californian FB" w:hAnsi="Californian FB"/>
                <w:sz w:val="16"/>
                <w:szCs w:val="16"/>
              </w:rPr>
              <w:t>Parol</w:t>
            </w:r>
            <w:r w:rsidR="00925C72" w:rsidRPr="0009552F">
              <w:rPr>
                <w:rFonts w:ascii="Californian FB" w:hAnsi="Californian FB"/>
                <w:sz w:val="16"/>
                <w:szCs w:val="16"/>
              </w:rPr>
              <w:t>e</w:t>
            </w:r>
            <w:r w:rsidR="00240B1E" w:rsidRPr="0009552F">
              <w:rPr>
                <w:rFonts w:ascii="Californian FB" w:hAnsi="Californian FB"/>
                <w:sz w:val="16"/>
                <w:szCs w:val="16"/>
              </w:rPr>
              <w:t xml:space="preserve"> </w:t>
            </w:r>
          </w:p>
          <w:p w14:paraId="599BFFAF" w14:textId="47079874" w:rsidR="00C05C60" w:rsidRPr="0009552F" w:rsidRDefault="00C05C60" w:rsidP="00324C7A">
            <w:pPr>
              <w:rPr>
                <w:rFonts w:ascii="Californian FB" w:hAnsi="Californian FB"/>
                <w:sz w:val="16"/>
                <w:szCs w:val="16"/>
              </w:rPr>
            </w:pPr>
            <w:r w:rsidRPr="210E5FF7">
              <w:rPr>
                <w:rFonts w:ascii="Californian FB" w:hAnsi="Californian FB"/>
                <w:sz w:val="16"/>
                <w:szCs w:val="16"/>
              </w:rPr>
              <w:t>Pardons</w:t>
            </w:r>
          </w:p>
          <w:p w14:paraId="149DABB3" w14:textId="10A24E44" w:rsidR="00C05C60" w:rsidRPr="0009552F" w:rsidRDefault="00C05C60" w:rsidP="00324C7A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</w:p>
          <w:p w14:paraId="51F82746" w14:textId="19C19242" w:rsidR="00C05C60" w:rsidRPr="0009552F" w:rsidRDefault="527CF106" w:rsidP="6271FF3F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 w:rsidRPr="210E5FF7">
              <w:rPr>
                <w:rFonts w:ascii="Californian FB" w:hAnsi="Californian FB"/>
                <w:b/>
                <w:bCs/>
                <w:sz w:val="16"/>
                <w:szCs w:val="16"/>
              </w:rPr>
              <w:t xml:space="preserve">Start Full Board Parole Hearings at </w:t>
            </w:r>
            <w:r w:rsidR="00E676F8">
              <w:rPr>
                <w:rFonts w:ascii="Californian FB" w:hAnsi="Californian FB"/>
                <w:b/>
                <w:bCs/>
                <w:sz w:val="16"/>
                <w:szCs w:val="16"/>
              </w:rPr>
              <w:t>9:00</w:t>
            </w:r>
            <w:r w:rsidRPr="210E5FF7">
              <w:rPr>
                <w:rFonts w:ascii="Californian FB" w:hAnsi="Californian FB"/>
                <w:b/>
                <w:bCs/>
                <w:sz w:val="16"/>
                <w:szCs w:val="16"/>
              </w:rPr>
              <w:t xml:space="preserve"> AM in JPA visit room then move into </w:t>
            </w:r>
            <w:r w:rsidR="00E94C0D" w:rsidRPr="210E5FF7">
              <w:rPr>
                <w:rFonts w:ascii="Californian FB" w:hAnsi="Californian FB"/>
                <w:b/>
                <w:bCs/>
                <w:sz w:val="16"/>
                <w:szCs w:val="16"/>
              </w:rPr>
              <w:t>Pardons.</w:t>
            </w:r>
            <w:r w:rsidRPr="210E5FF7">
              <w:rPr>
                <w:rFonts w:ascii="Californian FB" w:hAnsi="Californian FB"/>
                <w:b/>
                <w:bCs/>
                <w:sz w:val="16"/>
                <w:szCs w:val="16"/>
              </w:rPr>
              <w:t xml:space="preserve"> </w:t>
            </w:r>
          </w:p>
          <w:p w14:paraId="0BA0FA55" w14:textId="3BB655E0" w:rsidR="00C05C60" w:rsidRPr="0009552F" w:rsidRDefault="00C05C60" w:rsidP="6271FF3F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</w:p>
          <w:p w14:paraId="7F36CFEE" w14:textId="6D4AB24D" w:rsidR="00C05C60" w:rsidRPr="0009552F" w:rsidRDefault="0806CF8F" w:rsidP="6271FF3F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 w:rsidRPr="6271FF3F">
              <w:rPr>
                <w:rFonts w:ascii="Californian FB" w:hAnsi="Californian FB"/>
                <w:b/>
                <w:bCs/>
                <w:sz w:val="16"/>
                <w:szCs w:val="16"/>
              </w:rPr>
              <w:t xml:space="preserve">Host: Stacy </w:t>
            </w:r>
          </w:p>
          <w:p w14:paraId="15E4CA91" w14:textId="03609DB2" w:rsidR="00C05C60" w:rsidRPr="0009552F" w:rsidRDefault="00C05C60" w:rsidP="210E5FF7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</w:p>
        </w:tc>
        <w:tc>
          <w:tcPr>
            <w:tcW w:w="226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64CF6144" w14:textId="578986A2" w:rsidR="00C05C60" w:rsidRPr="0009552F" w:rsidRDefault="00C05C60" w:rsidP="00324C7A">
            <w:pPr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</w:pP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1) JPA Visit Room – 8:</w:t>
            </w:r>
            <w:r w:rsidR="009C0219"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3</w:t>
            </w:r>
            <w:r w:rsidRPr="0009552F">
              <w:rPr>
                <w:rFonts w:ascii="Californian FB" w:hAnsi="Californian FB"/>
                <w:b/>
                <w:bCs/>
                <w:sz w:val="16"/>
                <w:szCs w:val="16"/>
                <w:highlight w:val="cyan"/>
              </w:rPr>
              <w:t>0 AM</w:t>
            </w:r>
          </w:p>
          <w:p w14:paraId="46FEEC8E" w14:textId="443F8F88" w:rsidR="00C05C60" w:rsidRPr="0009552F" w:rsidRDefault="00C05C60" w:rsidP="00324C7A">
            <w:pPr>
              <w:rPr>
                <w:rFonts w:ascii="Californian FB" w:hAnsi="Californian FB"/>
                <w:sz w:val="16"/>
                <w:szCs w:val="16"/>
              </w:rPr>
            </w:pPr>
            <w:r w:rsidRPr="0009552F">
              <w:rPr>
                <w:rFonts w:ascii="Californian FB" w:hAnsi="Californian FB"/>
                <w:sz w:val="16"/>
                <w:szCs w:val="16"/>
              </w:rPr>
              <w:t>Full Board</w:t>
            </w:r>
            <w:r w:rsidR="00925C72" w:rsidRPr="0009552F">
              <w:rPr>
                <w:rFonts w:ascii="Californian FB" w:hAnsi="Californian FB"/>
                <w:sz w:val="16"/>
                <w:szCs w:val="16"/>
              </w:rPr>
              <w:t xml:space="preserve"> Meeting</w:t>
            </w:r>
          </w:p>
          <w:p w14:paraId="48568E44" w14:textId="48C5247E" w:rsidR="00C05C60" w:rsidRPr="0009552F" w:rsidRDefault="579C266B">
            <w:pPr>
              <w:rPr>
                <w:rFonts w:ascii="Californian FB" w:hAnsi="Californian FB"/>
                <w:sz w:val="16"/>
                <w:szCs w:val="16"/>
              </w:rPr>
            </w:pPr>
            <w:r w:rsidRPr="210E5FF7">
              <w:rPr>
                <w:rFonts w:ascii="Californian FB" w:hAnsi="Californian FB"/>
                <w:sz w:val="16"/>
                <w:szCs w:val="16"/>
              </w:rPr>
              <w:t>Early Discharges</w:t>
            </w:r>
          </w:p>
          <w:p w14:paraId="34BEB988" w14:textId="294619F5" w:rsidR="579C266B" w:rsidRDefault="579C266B" w:rsidP="210E5FF7">
            <w:pPr>
              <w:rPr>
                <w:rFonts w:ascii="Californian FB" w:hAnsi="Californian FB"/>
                <w:sz w:val="16"/>
                <w:szCs w:val="16"/>
              </w:rPr>
            </w:pPr>
            <w:r w:rsidRPr="210E5FF7">
              <w:rPr>
                <w:rFonts w:ascii="Californian FB" w:hAnsi="Californian FB"/>
                <w:sz w:val="16"/>
                <w:szCs w:val="16"/>
              </w:rPr>
              <w:t>Pardons</w:t>
            </w:r>
          </w:p>
          <w:p w14:paraId="423F3230" w14:textId="7AF8AB5E" w:rsidR="579C266B" w:rsidRDefault="579C266B" w:rsidP="210E5FF7">
            <w:pPr>
              <w:rPr>
                <w:rFonts w:ascii="Californian FB" w:hAnsi="Californian FB"/>
                <w:sz w:val="16"/>
                <w:szCs w:val="16"/>
              </w:rPr>
            </w:pPr>
            <w:r w:rsidRPr="210E5FF7">
              <w:rPr>
                <w:rFonts w:ascii="Californian FB" w:hAnsi="Californian FB"/>
                <w:sz w:val="16"/>
                <w:szCs w:val="16"/>
              </w:rPr>
              <w:t>Commutations</w:t>
            </w:r>
          </w:p>
          <w:p w14:paraId="7BF792E5" w14:textId="6F33D116" w:rsidR="210E5FF7" w:rsidRDefault="210E5FF7" w:rsidP="210E5FF7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03601F51" w14:textId="77777777" w:rsidR="00C05C60" w:rsidRPr="0009552F" w:rsidRDefault="00C05C60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6306910F" w14:textId="77777777" w:rsidR="00C05C60" w:rsidRPr="0009552F" w:rsidRDefault="00C05C60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79E883BA" w14:textId="77777777" w:rsidR="00C05C60" w:rsidRPr="0009552F" w:rsidRDefault="00C05C60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3437400C" w14:textId="5D7C5BB3" w:rsidR="00C05C60" w:rsidRPr="0009552F" w:rsidRDefault="00C05C60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06D6D33F" w14:textId="7A72DCF8" w:rsidR="00C05C60" w:rsidRPr="0009552F" w:rsidRDefault="00C05C60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23940211" w14:textId="31EE9E7C" w:rsidR="00C05C60" w:rsidRPr="0009552F" w:rsidRDefault="00C05C60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2A42B6EB" w14:textId="5C700DDE" w:rsidR="00C05C60" w:rsidRPr="0009552F" w:rsidRDefault="00C05C60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1194515B" w14:textId="77777777" w:rsidR="00C05C60" w:rsidRPr="0009552F" w:rsidRDefault="00C05C60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18A0317B" w14:textId="77777777" w:rsidR="00C05C60" w:rsidRPr="0009552F" w:rsidRDefault="00C05C60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3A34AC7A" w14:textId="77777777" w:rsidR="009C0219" w:rsidRPr="0009552F" w:rsidRDefault="009C0219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7F1AED6C" w14:textId="1B396C3C" w:rsidR="00C05C60" w:rsidRPr="0009552F" w:rsidRDefault="00C05C60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46D504C8" w14:textId="0130B1A3" w:rsidR="00C05C60" w:rsidRPr="0009552F" w:rsidRDefault="00C05C60" w:rsidP="004B7EFC">
            <w:pPr>
              <w:jc w:val="center"/>
              <w:rPr>
                <w:rFonts w:ascii="Californian FB" w:hAnsi="Californian FB"/>
                <w:sz w:val="16"/>
                <w:szCs w:val="16"/>
              </w:rPr>
            </w:pPr>
            <w:r w:rsidRPr="0009552F">
              <w:rPr>
                <w:rFonts w:ascii="Californian FB" w:hAnsi="Californian FB"/>
                <w:sz w:val="16"/>
                <w:szCs w:val="16"/>
              </w:rPr>
              <w:t>-----------------</w:t>
            </w:r>
          </w:p>
          <w:p w14:paraId="57E420DE" w14:textId="3523D088" w:rsidR="00C05C60" w:rsidRPr="0009552F" w:rsidRDefault="00C05C60">
            <w:pPr>
              <w:rPr>
                <w:rFonts w:ascii="Californian FB" w:hAnsi="Californian FB"/>
                <w:b/>
                <w:bCs/>
                <w:i/>
                <w:iCs/>
                <w:sz w:val="16"/>
                <w:szCs w:val="16"/>
              </w:rPr>
            </w:pPr>
            <w:r w:rsidRPr="0009552F">
              <w:rPr>
                <w:rFonts w:ascii="Californian FB" w:hAnsi="Californian FB"/>
                <w:b/>
                <w:bCs/>
                <w:i/>
                <w:iCs/>
                <w:sz w:val="16"/>
                <w:szCs w:val="16"/>
                <w:u w:val="single"/>
              </w:rPr>
              <w:t>Unavailable/Off</w:t>
            </w:r>
            <w:r w:rsidRPr="0009552F">
              <w:rPr>
                <w:rFonts w:ascii="Californian FB" w:hAnsi="Californian FB"/>
                <w:b/>
                <w:bCs/>
                <w:i/>
                <w:iCs/>
                <w:sz w:val="16"/>
                <w:szCs w:val="16"/>
              </w:rPr>
              <w:t>:</w:t>
            </w:r>
          </w:p>
          <w:p w14:paraId="77C0020B" w14:textId="250462AD" w:rsidR="00C05C60" w:rsidRPr="0009552F" w:rsidRDefault="345B02E1" w:rsidP="39DA31D2">
            <w:pPr>
              <w:rPr>
                <w:rFonts w:ascii="Californian FB" w:hAnsi="Californian FB"/>
                <w:i/>
                <w:iCs/>
                <w:sz w:val="16"/>
                <w:szCs w:val="16"/>
              </w:rPr>
            </w:pPr>
            <w:r w:rsidRPr="39DA31D2">
              <w:rPr>
                <w:rFonts w:ascii="Californian FB" w:hAnsi="Californian FB"/>
                <w:b/>
                <w:bCs/>
                <w:i/>
                <w:iCs/>
                <w:sz w:val="16"/>
                <w:szCs w:val="16"/>
              </w:rPr>
              <w:t>Monday:</w:t>
            </w:r>
            <w:r w:rsidR="7633E8AE" w:rsidRPr="39DA31D2">
              <w:rPr>
                <w:rFonts w:ascii="Californian FB" w:hAnsi="Californian FB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3B6B75">
              <w:rPr>
                <w:rFonts w:ascii="Californian FB" w:hAnsi="Californian FB"/>
                <w:b/>
                <w:bCs/>
                <w:i/>
                <w:iCs/>
                <w:sz w:val="16"/>
                <w:szCs w:val="16"/>
              </w:rPr>
              <w:t>-</w:t>
            </w:r>
          </w:p>
          <w:p w14:paraId="7FCB7E67" w14:textId="344A5274" w:rsidR="00C05C60" w:rsidRPr="0009552F" w:rsidRDefault="345B02E1" w:rsidP="39DA31D2">
            <w:pPr>
              <w:rPr>
                <w:rFonts w:ascii="Californian FB" w:hAnsi="Californian FB"/>
                <w:i/>
                <w:iCs/>
                <w:sz w:val="16"/>
                <w:szCs w:val="16"/>
              </w:rPr>
            </w:pPr>
            <w:r w:rsidRPr="39DA31D2">
              <w:rPr>
                <w:rFonts w:ascii="Californian FB" w:hAnsi="Californian FB"/>
                <w:b/>
                <w:bCs/>
                <w:i/>
                <w:iCs/>
                <w:sz w:val="16"/>
                <w:szCs w:val="16"/>
              </w:rPr>
              <w:t>Tuesday:</w:t>
            </w:r>
            <w:r w:rsidRPr="39DA31D2">
              <w:rPr>
                <w:rFonts w:ascii="Californian FB" w:hAnsi="Californian FB"/>
                <w:i/>
                <w:iCs/>
                <w:sz w:val="16"/>
                <w:szCs w:val="16"/>
              </w:rPr>
              <w:t xml:space="preserve"> </w:t>
            </w:r>
            <w:r w:rsidR="003B6B75">
              <w:rPr>
                <w:rFonts w:ascii="Californian FB" w:hAnsi="Californian FB"/>
                <w:i/>
                <w:iCs/>
                <w:sz w:val="16"/>
                <w:szCs w:val="16"/>
              </w:rPr>
              <w:t>-</w:t>
            </w:r>
          </w:p>
          <w:p w14:paraId="26B527AF" w14:textId="0C52255F" w:rsidR="00C05C60" w:rsidRPr="00B75A8C" w:rsidRDefault="345B02E1" w:rsidP="39DA31D2">
            <w:pPr>
              <w:rPr>
                <w:rFonts w:ascii="Californian FB" w:hAnsi="Californian FB"/>
                <w:b/>
                <w:bCs/>
                <w:i/>
                <w:iCs/>
                <w:sz w:val="16"/>
                <w:szCs w:val="16"/>
              </w:rPr>
            </w:pPr>
            <w:r w:rsidRPr="39DA31D2">
              <w:rPr>
                <w:rFonts w:ascii="Californian FB" w:hAnsi="Californian FB"/>
                <w:b/>
                <w:bCs/>
                <w:i/>
                <w:iCs/>
                <w:sz w:val="16"/>
                <w:szCs w:val="16"/>
              </w:rPr>
              <w:t>Wednesday:</w:t>
            </w:r>
          </w:p>
          <w:p w14:paraId="39299AC9" w14:textId="2249EA2F" w:rsidR="00C05C60" w:rsidRPr="0009552F" w:rsidRDefault="345B02E1" w:rsidP="39DA31D2">
            <w:pPr>
              <w:rPr>
                <w:rFonts w:ascii="Californian FB" w:hAnsi="Californian FB"/>
                <w:i/>
                <w:iCs/>
                <w:sz w:val="16"/>
                <w:szCs w:val="16"/>
              </w:rPr>
            </w:pPr>
            <w:r w:rsidRPr="39DA31D2">
              <w:rPr>
                <w:rFonts w:ascii="Californian FB" w:hAnsi="Californian FB"/>
                <w:b/>
                <w:bCs/>
                <w:i/>
                <w:iCs/>
                <w:sz w:val="16"/>
                <w:szCs w:val="16"/>
              </w:rPr>
              <w:t xml:space="preserve">Thursday:  </w:t>
            </w:r>
            <w:r w:rsidR="77C3F845" w:rsidRPr="39DA31D2">
              <w:rPr>
                <w:rFonts w:ascii="Californian FB" w:hAnsi="Californian FB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3B6B75">
              <w:rPr>
                <w:rFonts w:ascii="Californian FB" w:hAnsi="Californian FB"/>
                <w:b/>
                <w:bCs/>
                <w:i/>
                <w:iCs/>
                <w:sz w:val="16"/>
                <w:szCs w:val="16"/>
              </w:rPr>
              <w:t>-</w:t>
            </w:r>
          </w:p>
          <w:p w14:paraId="54F0B5AA" w14:textId="44A0C1CE" w:rsidR="00C05C60" w:rsidRPr="0009552F" w:rsidRDefault="00C05C60" w:rsidP="00A43257">
            <w:pPr>
              <w:rPr>
                <w:rFonts w:ascii="Californian FB" w:hAnsi="Californian FB"/>
                <w:i/>
                <w:iCs/>
                <w:sz w:val="16"/>
                <w:szCs w:val="16"/>
              </w:rPr>
            </w:pPr>
            <w:r w:rsidRPr="0009552F">
              <w:rPr>
                <w:rFonts w:ascii="Californian FB" w:hAnsi="Californian FB"/>
                <w:i/>
                <w:iCs/>
                <w:sz w:val="16"/>
                <w:szCs w:val="16"/>
              </w:rPr>
              <w:t>Total Discretionary:</w:t>
            </w:r>
            <w:r w:rsidR="006E3DF7" w:rsidRPr="0009552F">
              <w:rPr>
                <w:rFonts w:ascii="Californian FB" w:hAnsi="Californian FB"/>
                <w:i/>
                <w:iCs/>
                <w:sz w:val="16"/>
                <w:szCs w:val="16"/>
              </w:rPr>
              <w:t xml:space="preserve"> </w:t>
            </w:r>
          </w:p>
          <w:p w14:paraId="31762A7A" w14:textId="27465D05" w:rsidR="00C05C60" w:rsidRPr="0009552F" w:rsidRDefault="00C05C60" w:rsidP="00A43257">
            <w:pPr>
              <w:rPr>
                <w:rFonts w:ascii="Californian FB" w:hAnsi="Californian FB"/>
                <w:sz w:val="16"/>
                <w:szCs w:val="16"/>
              </w:rPr>
            </w:pPr>
          </w:p>
          <w:p w14:paraId="01BF4AE4" w14:textId="4DDE6179" w:rsidR="00C05C60" w:rsidRPr="0009552F" w:rsidRDefault="00792F81">
            <w:pPr>
              <w:rPr>
                <w:rFonts w:ascii="Californian FB" w:hAnsi="Californian FB"/>
                <w:b/>
                <w:bCs/>
                <w:sz w:val="16"/>
                <w:szCs w:val="16"/>
              </w:rPr>
            </w:pPr>
            <w:r w:rsidRPr="210E5FF7">
              <w:rPr>
                <w:rFonts w:ascii="Californian FB" w:hAnsi="Californian FB"/>
                <w:b/>
                <w:bCs/>
                <w:sz w:val="16"/>
                <w:szCs w:val="16"/>
              </w:rPr>
              <w:t xml:space="preserve">Updated </w:t>
            </w:r>
            <w:r w:rsidR="0EDFDEB7" w:rsidRPr="210E5FF7">
              <w:rPr>
                <w:rFonts w:ascii="Californian FB" w:hAnsi="Californian FB"/>
                <w:b/>
                <w:bCs/>
                <w:sz w:val="16"/>
                <w:szCs w:val="16"/>
              </w:rPr>
              <w:t>03/</w:t>
            </w:r>
            <w:r w:rsidR="00E115DF">
              <w:rPr>
                <w:rFonts w:ascii="Californian FB" w:hAnsi="Californian FB"/>
                <w:b/>
                <w:bCs/>
                <w:sz w:val="16"/>
                <w:szCs w:val="16"/>
              </w:rPr>
              <w:t>21</w:t>
            </w:r>
            <w:r w:rsidR="0EDFDEB7" w:rsidRPr="210E5FF7">
              <w:rPr>
                <w:rFonts w:ascii="Californian FB" w:hAnsi="Californian FB"/>
                <w:b/>
                <w:bCs/>
                <w:sz w:val="16"/>
                <w:szCs w:val="16"/>
              </w:rPr>
              <w:t>/2024</w:t>
            </w:r>
          </w:p>
        </w:tc>
      </w:tr>
    </w:tbl>
    <w:p w14:paraId="43E4B552" w14:textId="77777777" w:rsidR="00EC531E" w:rsidRDefault="00EC531E" w:rsidP="00134DA4">
      <w:pPr>
        <w:pStyle w:val="Quote"/>
        <w:jc w:val="left"/>
        <w:rPr>
          <w:rFonts w:ascii="Californian FB" w:hAnsi="Californian FB"/>
          <w:b/>
          <w:bCs/>
          <w:color w:val="002060"/>
          <w:sz w:val="40"/>
          <w:szCs w:val="40"/>
          <w:u w:val="single"/>
        </w:rPr>
      </w:pPr>
    </w:p>
    <w:p w14:paraId="2EE469C3" w14:textId="30DB0259" w:rsidR="008A2708" w:rsidRPr="007A1D0E" w:rsidRDefault="008A2708" w:rsidP="00357126">
      <w:pPr>
        <w:pStyle w:val="Quote"/>
        <w:rPr>
          <w:rFonts w:ascii="Californian FB" w:hAnsi="Californian FB"/>
          <w:b/>
          <w:bCs/>
          <w:color w:val="002060"/>
          <w:sz w:val="40"/>
          <w:szCs w:val="40"/>
          <w:u w:val="single"/>
        </w:rPr>
      </w:pPr>
      <w:r w:rsidRPr="277A833D">
        <w:rPr>
          <w:rFonts w:ascii="Californian FB" w:hAnsi="Californian FB"/>
          <w:b/>
          <w:bCs/>
          <w:color w:val="002060"/>
          <w:sz w:val="40"/>
          <w:szCs w:val="40"/>
          <w:u w:val="single"/>
        </w:rPr>
        <w:t>TEAMS MEETING LINKS</w:t>
      </w:r>
    </w:p>
    <w:tbl>
      <w:tblPr>
        <w:tblStyle w:val="TableGrid"/>
        <w:tblW w:w="10800" w:type="dxa"/>
        <w:tblInd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3600"/>
        <w:gridCol w:w="3600"/>
        <w:gridCol w:w="3600"/>
      </w:tblGrid>
      <w:tr w:rsidR="277A833D" w14:paraId="47DD5559" w14:textId="77777777" w:rsidTr="0AB784DF">
        <w:trPr>
          <w:trHeight w:val="585"/>
        </w:trPr>
        <w:tc>
          <w:tcPr>
            <w:tcW w:w="3600" w:type="dxa"/>
            <w:shd w:val="clear" w:color="auto" w:fill="A6A6A6" w:themeFill="background1" w:themeFillShade="A6"/>
            <w:tcMar>
              <w:left w:w="105" w:type="dxa"/>
              <w:right w:w="105" w:type="dxa"/>
            </w:tcMar>
          </w:tcPr>
          <w:p w14:paraId="3DA28EE2" w14:textId="6A9E26C9" w:rsidR="277A833D" w:rsidRDefault="277A833D" w:rsidP="277A833D">
            <w:pPr>
              <w:pStyle w:val="Quote"/>
              <w:rPr>
                <w:rFonts w:ascii="Californian FB" w:eastAsia="Californian FB" w:hAnsi="Californian FB" w:cs="Californian FB"/>
                <w:iCs w:val="0"/>
                <w:color w:val="000000"/>
                <w:sz w:val="26"/>
                <w:szCs w:val="26"/>
              </w:rPr>
            </w:pPr>
            <w:r w:rsidRPr="277A833D">
              <w:rPr>
                <w:rFonts w:ascii="Californian FB" w:eastAsia="Californian FB" w:hAnsi="Californian FB" w:cs="Californian FB"/>
                <w:b/>
                <w:bCs/>
                <w:iCs w:val="0"/>
                <w:color w:val="000000"/>
                <w:sz w:val="26"/>
                <w:szCs w:val="26"/>
              </w:rPr>
              <w:t>MONDAY</w:t>
            </w:r>
          </w:p>
        </w:tc>
        <w:tc>
          <w:tcPr>
            <w:tcW w:w="3600" w:type="dxa"/>
            <w:shd w:val="clear" w:color="auto" w:fill="A6A6A6" w:themeFill="background1" w:themeFillShade="A6"/>
            <w:tcMar>
              <w:left w:w="105" w:type="dxa"/>
              <w:right w:w="105" w:type="dxa"/>
            </w:tcMar>
          </w:tcPr>
          <w:p w14:paraId="063C8154" w14:textId="5D51E701" w:rsidR="277A833D" w:rsidRDefault="277A833D" w:rsidP="277A833D">
            <w:pPr>
              <w:pStyle w:val="Quote"/>
              <w:rPr>
                <w:rFonts w:ascii="Californian FB" w:eastAsia="Californian FB" w:hAnsi="Californian FB" w:cs="Californian FB"/>
                <w:iCs w:val="0"/>
                <w:color w:val="000000"/>
                <w:sz w:val="26"/>
                <w:szCs w:val="26"/>
              </w:rPr>
            </w:pPr>
            <w:r w:rsidRPr="277A833D">
              <w:rPr>
                <w:rFonts w:ascii="Californian FB" w:eastAsia="Californian FB" w:hAnsi="Californian FB" w:cs="Californian FB"/>
                <w:b/>
                <w:bCs/>
                <w:iCs w:val="0"/>
                <w:color w:val="000000"/>
                <w:sz w:val="26"/>
                <w:szCs w:val="26"/>
              </w:rPr>
              <w:t>TUESDAY</w:t>
            </w:r>
          </w:p>
        </w:tc>
        <w:tc>
          <w:tcPr>
            <w:tcW w:w="3600" w:type="dxa"/>
            <w:shd w:val="clear" w:color="auto" w:fill="A6A6A6" w:themeFill="background1" w:themeFillShade="A6"/>
            <w:tcMar>
              <w:left w:w="105" w:type="dxa"/>
              <w:right w:w="105" w:type="dxa"/>
            </w:tcMar>
          </w:tcPr>
          <w:p w14:paraId="32ABEB3C" w14:textId="208F97FF" w:rsidR="277A833D" w:rsidRDefault="277A833D" w:rsidP="277A833D">
            <w:pPr>
              <w:pStyle w:val="Quote"/>
              <w:rPr>
                <w:rFonts w:ascii="Californian FB" w:eastAsia="Californian FB" w:hAnsi="Californian FB" w:cs="Californian FB"/>
                <w:iCs w:val="0"/>
                <w:color w:val="000000"/>
                <w:sz w:val="26"/>
                <w:szCs w:val="26"/>
              </w:rPr>
            </w:pPr>
            <w:r w:rsidRPr="277A833D">
              <w:rPr>
                <w:rFonts w:ascii="Californian FB" w:eastAsia="Californian FB" w:hAnsi="Californian FB" w:cs="Californian FB"/>
                <w:b/>
                <w:bCs/>
                <w:iCs w:val="0"/>
                <w:color w:val="000000"/>
                <w:sz w:val="26"/>
                <w:szCs w:val="26"/>
              </w:rPr>
              <w:t>WEDNESDAY</w:t>
            </w:r>
          </w:p>
        </w:tc>
      </w:tr>
      <w:tr w:rsidR="277A833D" w14:paraId="0AB48390" w14:textId="77777777" w:rsidTr="0AB784DF">
        <w:trPr>
          <w:trHeight w:val="300"/>
        </w:trPr>
        <w:tc>
          <w:tcPr>
            <w:tcW w:w="3600" w:type="dxa"/>
            <w:tcMar>
              <w:left w:w="105" w:type="dxa"/>
              <w:right w:w="105" w:type="dxa"/>
            </w:tcMar>
          </w:tcPr>
          <w:p w14:paraId="0CA28235" w14:textId="7CC73658" w:rsidR="277A833D" w:rsidRDefault="277A833D" w:rsidP="277A833D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iCs w:val="0"/>
                <w:color w:val="828288" w:themeColor="accent5"/>
                <w:sz w:val="20"/>
                <w:szCs w:val="20"/>
              </w:rPr>
            </w:pPr>
            <w:r w:rsidRPr="277A833D">
              <w:rPr>
                <w:rFonts w:ascii="Californian FB" w:eastAsia="Californian FB" w:hAnsi="Californian FB" w:cs="Californian FB"/>
                <w:b/>
                <w:bCs/>
                <w:iCs w:val="0"/>
                <w:color w:val="828288" w:themeColor="accent5"/>
                <w:sz w:val="20"/>
                <w:szCs w:val="20"/>
                <w:u w:val="single"/>
              </w:rPr>
              <w:t>1)SDWP (PIR) – Classroom D</w:t>
            </w:r>
          </w:p>
          <w:p w14:paraId="5C2CA27E" w14:textId="782C36AE" w:rsidR="277A833D" w:rsidRDefault="3A45640D" w:rsidP="277A833D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  <w:r w:rsidRPr="39DA31D2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Teams Host: </w:t>
            </w:r>
            <w:r w:rsidR="001D5A2E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Karena</w:t>
            </w:r>
          </w:p>
          <w:p w14:paraId="2CCFCD87" w14:textId="4D69993D" w:rsidR="277A833D" w:rsidRDefault="277A833D" w:rsidP="277A833D">
            <w:pPr>
              <w:pStyle w:val="Default"/>
              <w:contextualSpacing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571CA7DD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Staff: Quinn/Campbell</w:t>
            </w:r>
          </w:p>
          <w:p w14:paraId="120FD2FD" w14:textId="77777777" w:rsidR="00E2702C" w:rsidRDefault="00000000" w:rsidP="00E2702C">
            <w:pPr>
              <w:rPr>
                <w:rFonts w:ascii="Segoe UI" w:hAnsi="Segoe UI" w:cs="Segoe UI"/>
                <w:color w:val="252424"/>
              </w:rPr>
            </w:pPr>
            <w:hyperlink r:id="rId12" w:tgtFrame="_blank" w:history="1">
              <w:r w:rsidR="00E2702C">
                <w:rPr>
                  <w:rStyle w:val="Hyperlink"/>
                  <w:rFonts w:ascii="Segoe UI Semibold" w:hAnsi="Segoe UI Semibold" w:cs="Segoe UI Semibold"/>
                  <w:color w:val="6264A7"/>
                  <w:sz w:val="21"/>
                  <w:szCs w:val="21"/>
                </w:rPr>
                <w:t>Click here to join the meeting</w:t>
              </w:r>
            </w:hyperlink>
            <w:r w:rsidR="00E2702C">
              <w:rPr>
                <w:rFonts w:ascii="Segoe UI" w:hAnsi="Segoe UI" w:cs="Segoe UI"/>
                <w:color w:val="252424"/>
              </w:rPr>
              <w:t xml:space="preserve"> </w:t>
            </w:r>
          </w:p>
          <w:p w14:paraId="3F2EEA2F" w14:textId="15CF4FF6" w:rsidR="277A833D" w:rsidRDefault="277A833D" w:rsidP="00420821">
            <w:pPr>
              <w:contextualSpacing/>
              <w:rPr>
                <w:rFonts w:ascii="Segoe UI" w:eastAsia="Segoe UI" w:hAnsi="Segoe UI" w:cs="Segoe UI"/>
                <w:color w:val="252424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64C6D906" w14:textId="7FC1F6E0" w:rsidR="277A833D" w:rsidRDefault="277A833D" w:rsidP="277A833D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iCs w:val="0"/>
                <w:color w:val="828288" w:themeColor="accent5"/>
                <w:sz w:val="20"/>
                <w:szCs w:val="20"/>
              </w:rPr>
            </w:pPr>
            <w:r w:rsidRPr="277A833D">
              <w:rPr>
                <w:rFonts w:ascii="Californian FB" w:eastAsia="Californian FB" w:hAnsi="Californian FB" w:cs="Californian FB"/>
                <w:b/>
                <w:bCs/>
                <w:iCs w:val="0"/>
                <w:color w:val="828288" w:themeColor="accent5"/>
                <w:sz w:val="20"/>
                <w:szCs w:val="20"/>
                <w:u w:val="single"/>
              </w:rPr>
              <w:t>1) DSP/Library (Springfield)</w:t>
            </w:r>
          </w:p>
          <w:p w14:paraId="76523250" w14:textId="5F5EE39D" w:rsidR="277A833D" w:rsidRDefault="277A833D" w:rsidP="277A833D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  <w:r w:rsidRPr="69C3E8F5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Teams Host:</w:t>
            </w:r>
            <w:r w:rsidR="01A11F50" w:rsidRPr="69C3E8F5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 </w:t>
            </w:r>
            <w:r w:rsidR="7DE21EE7" w:rsidRPr="69C3E8F5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Rex</w:t>
            </w:r>
          </w:p>
          <w:p w14:paraId="1EBCE149" w14:textId="5C3DD975" w:rsidR="277A833D" w:rsidRDefault="277A833D" w:rsidP="277A833D">
            <w:pPr>
              <w:pStyle w:val="Default"/>
              <w:contextualSpacing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0AB784DF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Staff:</w:t>
            </w:r>
          </w:p>
          <w:p w14:paraId="4B61EEC9" w14:textId="70AEFC73" w:rsidR="277A833D" w:rsidRDefault="00000000" w:rsidP="0906B0E8">
            <w:pPr>
              <w:contextualSpacing/>
              <w:rPr>
                <w:rFonts w:ascii="Segoe UI" w:eastAsia="Segoe UI" w:hAnsi="Segoe UI" w:cs="Segoe UI"/>
                <w:color w:val="252424"/>
                <w:sz w:val="22"/>
                <w:szCs w:val="22"/>
              </w:rPr>
            </w:pPr>
            <w:hyperlink r:id="rId13">
              <w:r w:rsidR="612A141B" w:rsidRPr="0906B0E8">
                <w:rPr>
                  <w:rStyle w:val="Hyperlink"/>
                  <w:rFonts w:ascii="Segoe UI Semibold" w:eastAsia="Segoe UI Semibold" w:hAnsi="Segoe UI Semibold" w:cs="Segoe UI Semibold"/>
                  <w:color w:val="6264A7"/>
                  <w:sz w:val="21"/>
                  <w:szCs w:val="21"/>
                </w:rPr>
                <w:t>Click here to join the meeting</w:t>
              </w:r>
            </w:hyperlink>
          </w:p>
          <w:p w14:paraId="545A7469" w14:textId="241DEFA9" w:rsidR="277A833D" w:rsidRDefault="277A833D" w:rsidP="001D5A2E">
            <w:pPr>
              <w:contextualSpacing/>
              <w:rPr>
                <w:rFonts w:ascii="Californian FB" w:eastAsia="Californian FB" w:hAnsi="Californian FB" w:cs="Californian FB"/>
                <w:color w:val="002060"/>
                <w:sz w:val="40"/>
                <w:szCs w:val="40"/>
              </w:rPr>
            </w:pPr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0C98562B" w14:textId="094F49C5" w:rsidR="277A833D" w:rsidRDefault="3A45640D" w:rsidP="277A833D">
            <w:pPr>
              <w:pStyle w:val="Quote"/>
              <w:jc w:val="left"/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39DA31D2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 xml:space="preserve">1) </w:t>
            </w:r>
            <w:r w:rsidR="54A66FC2" w:rsidRPr="39DA31D2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JPA Old Chapel</w:t>
            </w:r>
            <w:r w:rsidR="633CD645" w:rsidRPr="39DA31D2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-</w:t>
            </w:r>
          </w:p>
          <w:p w14:paraId="0DACEB59" w14:textId="068C5F14" w:rsidR="277A833D" w:rsidRDefault="3A45640D" w:rsidP="0906B0E8">
            <w:pPr>
              <w:pStyle w:val="Quote"/>
              <w:jc w:val="left"/>
              <w:rPr>
                <w:rFonts w:ascii="Segoe UI Semibold" w:eastAsia="Segoe UI Semibold" w:hAnsi="Segoe UI Semibold" w:cs="Segoe UI Semibold"/>
                <w:sz w:val="21"/>
                <w:szCs w:val="21"/>
              </w:rPr>
            </w:pPr>
            <w:r w:rsidRPr="39DA31D2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Teams Host: </w:t>
            </w:r>
          </w:p>
          <w:p w14:paraId="7624E60A" w14:textId="2CB3B811" w:rsidR="277A833D" w:rsidRDefault="277A833D" w:rsidP="0906B0E8">
            <w:pPr>
              <w:pStyle w:val="Quote"/>
              <w:jc w:val="left"/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</w:p>
          <w:p w14:paraId="2BA31B58" w14:textId="184CB8F8" w:rsidR="277A833D" w:rsidRDefault="1D1606CC" w:rsidP="00591E80">
            <w:pPr>
              <w:pStyle w:val="Quote"/>
              <w:jc w:val="left"/>
              <w:rPr>
                <w:rFonts w:ascii="Californian FB" w:eastAsia="Californian FB" w:hAnsi="Californian FB" w:cs="Californian FB"/>
                <w:b/>
                <w:color w:val="002060"/>
                <w:sz w:val="19"/>
                <w:szCs w:val="19"/>
              </w:rPr>
            </w:pPr>
            <w:r w:rsidRPr="0906B0E8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Not applicable for April</w:t>
            </w:r>
          </w:p>
        </w:tc>
      </w:tr>
      <w:tr w:rsidR="277A833D" w14:paraId="50AE103B" w14:textId="77777777" w:rsidTr="0AB784DF">
        <w:trPr>
          <w:trHeight w:val="1785"/>
        </w:trPr>
        <w:tc>
          <w:tcPr>
            <w:tcW w:w="3600" w:type="dxa"/>
            <w:tcMar>
              <w:left w:w="105" w:type="dxa"/>
              <w:right w:w="105" w:type="dxa"/>
            </w:tcMar>
          </w:tcPr>
          <w:p w14:paraId="25D33001" w14:textId="304065FF" w:rsidR="277A833D" w:rsidRDefault="277A833D" w:rsidP="277A833D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iCs w:val="0"/>
                <w:color w:val="828288" w:themeColor="accent5"/>
                <w:sz w:val="20"/>
                <w:szCs w:val="20"/>
              </w:rPr>
            </w:pPr>
            <w:r w:rsidRPr="277A833D">
              <w:rPr>
                <w:rFonts w:ascii="Californian FB" w:eastAsia="Californian FB" w:hAnsi="Californian FB" w:cs="Californian FB"/>
                <w:b/>
                <w:bCs/>
                <w:iCs w:val="0"/>
                <w:color w:val="828288" w:themeColor="accent5"/>
                <w:sz w:val="20"/>
                <w:szCs w:val="20"/>
                <w:u w:val="single"/>
              </w:rPr>
              <w:t>2)SDWP (PMC/ Minimum Unit) –</w:t>
            </w:r>
          </w:p>
          <w:p w14:paraId="63A087AD" w14:textId="715A8603" w:rsidR="277A833D" w:rsidRDefault="3A45640D" w:rsidP="277A833D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39DA31D2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Teams Host: </w:t>
            </w:r>
            <w:r w:rsidR="5B8E4E94" w:rsidRPr="39DA31D2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Georgia</w:t>
            </w:r>
          </w:p>
          <w:p w14:paraId="5EE16612" w14:textId="5A0CF201" w:rsidR="277A833D" w:rsidRDefault="277A833D" w:rsidP="277A833D">
            <w:pPr>
              <w:pStyle w:val="Default"/>
              <w:contextualSpacing/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  <w:r w:rsidRPr="70E54D34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Staff: </w:t>
            </w:r>
            <w:r w:rsidR="27086998" w:rsidRPr="70E54D34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Cook</w:t>
            </w:r>
          </w:p>
          <w:p w14:paraId="2D182C4C" w14:textId="22F29592" w:rsidR="277A833D" w:rsidRDefault="00000000" w:rsidP="001D5A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 w:rsidR="0305C82F" w:rsidRPr="7C6D12C0">
                <w:rPr>
                  <w:rStyle w:val="Hyperlink"/>
                  <w:rFonts w:ascii="Segoe UI Semibold" w:eastAsia="Segoe UI Semibold" w:hAnsi="Segoe UI Semibold" w:cs="Segoe UI Semibold"/>
                  <w:color w:val="6264A7"/>
                  <w:sz w:val="21"/>
                  <w:szCs w:val="21"/>
                </w:rPr>
                <w:t>Click here to join the meeting</w:t>
              </w:r>
            </w:hyperlink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47DF2A61" w14:textId="43C78D6B" w:rsidR="277A833D" w:rsidRDefault="277A833D" w:rsidP="277A833D">
            <w:pPr>
              <w:contextualSpacing/>
              <w:rPr>
                <w:rFonts w:ascii="Californian FB" w:eastAsia="Californian FB" w:hAnsi="Californian FB" w:cs="Californian FB"/>
                <w:color w:val="828288" w:themeColor="accent5"/>
                <w:sz w:val="20"/>
                <w:szCs w:val="20"/>
              </w:rPr>
            </w:pPr>
            <w:r w:rsidRPr="277A833D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2) DSP/Large (Springfield)</w:t>
            </w:r>
          </w:p>
          <w:p w14:paraId="51D5ADC0" w14:textId="7F134672" w:rsidR="277A833D" w:rsidRDefault="277A833D" w:rsidP="277A833D">
            <w:pPr>
              <w:contextualSpacing/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  <w:r w:rsidRPr="277A833D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Teams Host: </w:t>
            </w:r>
            <w:r w:rsidR="001D5A2E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Karena </w:t>
            </w:r>
          </w:p>
          <w:p w14:paraId="2260D8E6" w14:textId="7421CF51" w:rsidR="277A833D" w:rsidRPr="00D53B8D" w:rsidRDefault="277A833D" w:rsidP="43A38972">
            <w:pPr>
              <w:contextualSpacing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6D8DECC7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Staff:</w:t>
            </w:r>
          </w:p>
          <w:p w14:paraId="43EA814E" w14:textId="5FDBF084" w:rsidR="277A833D" w:rsidRPr="00D53B8D" w:rsidRDefault="277A833D" w:rsidP="6D8DECC7">
            <w:pPr>
              <w:contextualSpacing/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</w:p>
          <w:p w14:paraId="2B6EB001" w14:textId="77777777" w:rsidR="0079798C" w:rsidRDefault="00000000" w:rsidP="0079798C">
            <w:pPr>
              <w:rPr>
                <w:rFonts w:ascii="Segoe UI" w:hAnsi="Segoe UI" w:cs="Segoe UI"/>
                <w:color w:val="252424"/>
              </w:rPr>
            </w:pPr>
            <w:hyperlink r:id="rId15" w:tgtFrame="_blank" w:history="1">
              <w:r w:rsidR="0079798C">
                <w:rPr>
                  <w:rStyle w:val="Hyperlink"/>
                  <w:rFonts w:ascii="Segoe UI Semibold" w:hAnsi="Segoe UI Semibold" w:cs="Segoe UI Semibold"/>
                  <w:color w:val="6264A7"/>
                  <w:sz w:val="21"/>
                  <w:szCs w:val="21"/>
                </w:rPr>
                <w:t>Click here to join the meeting</w:t>
              </w:r>
            </w:hyperlink>
            <w:r w:rsidR="0079798C">
              <w:rPr>
                <w:rFonts w:ascii="Segoe UI" w:hAnsi="Segoe UI" w:cs="Segoe UI"/>
                <w:color w:val="252424"/>
              </w:rPr>
              <w:t xml:space="preserve"> </w:t>
            </w:r>
          </w:p>
          <w:p w14:paraId="40EDBDA3" w14:textId="21827515" w:rsidR="277A833D" w:rsidRPr="00D53B8D" w:rsidRDefault="277A833D" w:rsidP="571CA7DD">
            <w:pPr>
              <w:contextualSpacing/>
              <w:rPr>
                <w:rFonts w:ascii="Segoe UI" w:eastAsia="Segoe UI" w:hAnsi="Segoe UI" w:cs="Segoe UI"/>
                <w:color w:val="252424"/>
                <w:sz w:val="22"/>
                <w:szCs w:val="22"/>
              </w:rPr>
            </w:pPr>
          </w:p>
          <w:p w14:paraId="7484E8C7" w14:textId="57578F6B" w:rsidR="277A833D" w:rsidRPr="00D53B8D" w:rsidRDefault="277A833D" w:rsidP="571CA7DD">
            <w:pPr>
              <w:contextualSpacing/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31E12805" w14:textId="3DA36991" w:rsidR="277A833D" w:rsidRDefault="3A45640D" w:rsidP="277A833D">
            <w:pPr>
              <w:pStyle w:val="Quote"/>
              <w:jc w:val="left"/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39DA31D2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2)</w:t>
            </w:r>
            <w:r w:rsidR="47CFE133" w:rsidRPr="39DA31D2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 xml:space="preserve">JPA </w:t>
            </w:r>
            <w:r w:rsidR="618281D2" w:rsidRPr="39DA31D2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A 131</w:t>
            </w:r>
            <w:r w:rsidR="7539AEBA" w:rsidRPr="39DA31D2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-</w:t>
            </w:r>
            <w:r w:rsidRPr="39DA31D2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 xml:space="preserve"> </w:t>
            </w:r>
          </w:p>
          <w:p w14:paraId="43389046" w14:textId="08EC1859" w:rsidR="277A833D" w:rsidRDefault="3A45640D" w:rsidP="0906B0E8">
            <w:pPr>
              <w:pStyle w:val="Quote"/>
              <w:jc w:val="left"/>
              <w:rPr>
                <w:rFonts w:ascii="Segoe UI" w:eastAsia="Segoe UI" w:hAnsi="Segoe UI" w:cs="Segoe UI"/>
                <w:color w:val="252424"/>
                <w:sz w:val="22"/>
                <w:szCs w:val="22"/>
              </w:rPr>
            </w:pPr>
            <w:r w:rsidRPr="39DA31D2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Teams Host: </w:t>
            </w:r>
          </w:p>
          <w:p w14:paraId="47854546" w14:textId="52247249" w:rsidR="277A833D" w:rsidRDefault="277A833D" w:rsidP="0906B0E8">
            <w:pPr>
              <w:pStyle w:val="Quote"/>
              <w:jc w:val="left"/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</w:p>
          <w:p w14:paraId="22ACC402" w14:textId="184CB8F8" w:rsidR="277A833D" w:rsidRDefault="5BA239C4" w:rsidP="0906B0E8">
            <w:pPr>
              <w:pStyle w:val="Quote"/>
              <w:jc w:val="left"/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  <w:r w:rsidRPr="0906B0E8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Not applicable for April</w:t>
            </w:r>
          </w:p>
          <w:p w14:paraId="068D4918" w14:textId="13A2CF07" w:rsidR="277A833D" w:rsidRDefault="277A833D" w:rsidP="00591E80">
            <w:pPr>
              <w:pStyle w:val="Quote"/>
              <w:jc w:val="left"/>
              <w:rPr>
                <w:rFonts w:ascii="Californian FB" w:eastAsia="Californian FB" w:hAnsi="Californian FB" w:cs="Californian FB"/>
                <w:b/>
                <w:color w:val="002060"/>
                <w:sz w:val="19"/>
                <w:szCs w:val="19"/>
              </w:rPr>
            </w:pPr>
          </w:p>
        </w:tc>
      </w:tr>
      <w:tr w:rsidR="1C5BA428" w14:paraId="112FD8AA" w14:textId="77777777" w:rsidTr="0AB784DF">
        <w:trPr>
          <w:trHeight w:val="1736"/>
        </w:trPr>
        <w:tc>
          <w:tcPr>
            <w:tcW w:w="3600" w:type="dxa"/>
            <w:tcMar>
              <w:left w:w="105" w:type="dxa"/>
              <w:right w:w="105" w:type="dxa"/>
            </w:tcMar>
          </w:tcPr>
          <w:p w14:paraId="4DC896A3" w14:textId="1AAFF827" w:rsidR="579FB661" w:rsidRDefault="579FB661" w:rsidP="1C5BA428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1C5BA428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3) RCC-</w:t>
            </w:r>
            <w:r w:rsidR="00AA56A0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Multipurpose Room</w:t>
            </w:r>
          </w:p>
          <w:p w14:paraId="1295530D" w14:textId="2AB0BFA6" w:rsidR="579FB661" w:rsidRDefault="579FB661" w:rsidP="1C5BA428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1C5BA428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Teams Host: Eilish</w:t>
            </w:r>
          </w:p>
          <w:p w14:paraId="3231CC8F" w14:textId="46638DB2" w:rsidR="579FB661" w:rsidRDefault="579FB661" w:rsidP="1C5BA428">
            <w:pPr>
              <w:pStyle w:val="Default"/>
              <w:spacing w:before="40" w:after="40"/>
              <w:contextualSpacing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53712D2F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Staff: </w:t>
            </w:r>
          </w:p>
          <w:p w14:paraId="2E0C5FC3" w14:textId="46D0F3C2" w:rsidR="1C5BA428" w:rsidRDefault="00000000" w:rsidP="0906B0E8">
            <w:pPr>
              <w:rPr>
                <w:rFonts w:ascii="Segoe UI" w:eastAsia="Segoe UI" w:hAnsi="Segoe UI" w:cs="Segoe UI"/>
                <w:color w:val="252424"/>
                <w:sz w:val="22"/>
                <w:szCs w:val="22"/>
              </w:rPr>
            </w:pPr>
            <w:hyperlink r:id="rId16">
              <w:r w:rsidR="6D8E78D9" w:rsidRPr="0906B0E8">
                <w:rPr>
                  <w:rStyle w:val="Hyperlink"/>
                  <w:rFonts w:ascii="Segoe UI Semibold" w:eastAsia="Segoe UI Semibold" w:hAnsi="Segoe UI Semibold" w:cs="Segoe UI Semibold"/>
                  <w:color w:val="6264A7"/>
                  <w:sz w:val="21"/>
                  <w:szCs w:val="21"/>
                </w:rPr>
                <w:t>Click here to join the meeting</w:t>
              </w:r>
            </w:hyperlink>
          </w:p>
          <w:p w14:paraId="0517D7B0" w14:textId="31FFCB1D" w:rsidR="1C5BA428" w:rsidRDefault="1C5BA428" w:rsidP="53712D2F">
            <w:pPr>
              <w:rPr>
                <w:rFonts w:ascii="Segoe UI" w:eastAsia="Segoe UI" w:hAnsi="Segoe UI" w:cs="Segoe UI"/>
                <w:color w:val="252424"/>
                <w:sz w:val="22"/>
                <w:szCs w:val="22"/>
              </w:rPr>
            </w:pPr>
          </w:p>
          <w:p w14:paraId="52131D1E" w14:textId="57C8529C" w:rsidR="1C5BA428" w:rsidRDefault="1C5BA428" w:rsidP="1C5BA428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32BFFF93" w14:textId="20C99056" w:rsidR="29B63388" w:rsidRDefault="29B63388" w:rsidP="1C5BA428">
            <w:pPr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3) DSP 3</w:t>
            </w:r>
            <w:r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  <w:vertAlign w:val="superscript"/>
              </w:rPr>
              <w:t>rd</w:t>
            </w:r>
            <w:r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 xml:space="preserve"> Room (Springfield)</w:t>
            </w:r>
          </w:p>
          <w:p w14:paraId="0C55F3EE" w14:textId="07ADCAA4" w:rsidR="29B63388" w:rsidRDefault="34DFC2E7" w:rsidP="1C5BA428">
            <w:pPr>
              <w:contextualSpacing/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  <w:r w:rsidRPr="39DA31D2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Teams Host: </w:t>
            </w:r>
            <w:r w:rsidR="001D5A2E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Georgia</w:t>
            </w:r>
          </w:p>
          <w:p w14:paraId="0BBE95A7" w14:textId="7421CF51" w:rsidR="29B63388" w:rsidRDefault="40710E8F" w:rsidP="1C5BA428">
            <w:pPr>
              <w:contextualSpacing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4576EC62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Staff:</w:t>
            </w:r>
          </w:p>
          <w:p w14:paraId="6CFAC250" w14:textId="4D4F9DA0" w:rsidR="1C5BA428" w:rsidRDefault="00000000" w:rsidP="0906B0E8">
            <w:pPr>
              <w:rPr>
                <w:rFonts w:ascii="Segoe UI" w:eastAsia="Segoe UI" w:hAnsi="Segoe UI" w:cs="Segoe UI"/>
                <w:color w:val="252424"/>
                <w:sz w:val="22"/>
                <w:szCs w:val="22"/>
              </w:rPr>
            </w:pPr>
            <w:hyperlink r:id="rId17">
              <w:r w:rsidR="3F2A7000" w:rsidRPr="0906B0E8">
                <w:rPr>
                  <w:rStyle w:val="Hyperlink"/>
                  <w:rFonts w:ascii="Segoe UI Semibold" w:eastAsia="Segoe UI Semibold" w:hAnsi="Segoe UI Semibold" w:cs="Segoe UI Semibold"/>
                  <w:color w:val="6264A7"/>
                  <w:sz w:val="21"/>
                  <w:szCs w:val="21"/>
                </w:rPr>
                <w:t>Click here to join the meeting</w:t>
              </w:r>
            </w:hyperlink>
          </w:p>
          <w:p w14:paraId="7C2BD5A4" w14:textId="2111687C" w:rsidR="1C5BA428" w:rsidRDefault="1C5BA428" w:rsidP="4576EC62">
            <w:pPr>
              <w:rPr>
                <w:rFonts w:ascii="Californian FB" w:eastAsia="Californian FB" w:hAnsi="Californian FB" w:cs="Californian FB"/>
                <w:sz w:val="20"/>
                <w:szCs w:val="20"/>
              </w:rPr>
            </w:pPr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0EA45F55" w14:textId="15E34617" w:rsidR="00591E80" w:rsidRDefault="5E8F9622" w:rsidP="00591E80">
            <w:pPr>
              <w:pStyle w:val="Quote"/>
              <w:jc w:val="left"/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39DA31D2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3</w:t>
            </w:r>
          </w:p>
          <w:p w14:paraId="515BCA2F" w14:textId="2953D50C" w:rsidR="1C5BA428" w:rsidRDefault="1C5BA428" w:rsidP="0906B0E8">
            <w:pPr>
              <w:pStyle w:val="Quote"/>
              <w:jc w:val="left"/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</w:p>
          <w:p w14:paraId="3D5B2F7A" w14:textId="184CB8F8" w:rsidR="1C5BA428" w:rsidRDefault="71F6BD83" w:rsidP="0906B0E8">
            <w:pPr>
              <w:pStyle w:val="Quote"/>
              <w:jc w:val="left"/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  <w:r w:rsidRPr="0906B0E8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Not applicable for April</w:t>
            </w:r>
          </w:p>
          <w:p w14:paraId="0D24EA03" w14:textId="764EC372" w:rsidR="1C5BA428" w:rsidRDefault="1C5BA428" w:rsidP="1C5BA428">
            <w:pPr>
              <w:pStyle w:val="Quote"/>
              <w:jc w:val="left"/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</w:p>
        </w:tc>
      </w:tr>
      <w:tr w:rsidR="277A833D" w14:paraId="4C846A2D" w14:textId="77777777" w:rsidTr="0AB784DF">
        <w:trPr>
          <w:trHeight w:val="300"/>
        </w:trPr>
        <w:tc>
          <w:tcPr>
            <w:tcW w:w="3600" w:type="dxa"/>
            <w:tcMar>
              <w:left w:w="105" w:type="dxa"/>
              <w:right w:w="105" w:type="dxa"/>
            </w:tcMar>
          </w:tcPr>
          <w:p w14:paraId="2DA22578" w14:textId="0912E942" w:rsidR="277A833D" w:rsidRDefault="2AD173E3" w:rsidP="1C5BA428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1C5BA428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4</w:t>
            </w:r>
            <w:r w:rsidR="277A833D" w:rsidRPr="1C5BA428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)</w:t>
            </w:r>
            <w:r w:rsidR="6E07D544" w:rsidRPr="1C5BA428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 xml:space="preserve"> RCC</w:t>
            </w:r>
            <w:r w:rsidR="35F1388D" w:rsidRPr="1C5BA428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-</w:t>
            </w:r>
            <w:r w:rsidR="00AA56A0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Staff Room</w:t>
            </w:r>
          </w:p>
          <w:p w14:paraId="7EFE352A" w14:textId="6AD1D086" w:rsidR="277A833D" w:rsidRDefault="3A45640D" w:rsidP="277A833D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39DA31D2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Teams Host: </w:t>
            </w:r>
            <w:r w:rsidR="001D5A2E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Stacy</w:t>
            </w:r>
          </w:p>
          <w:p w14:paraId="6D91A438" w14:textId="2EF03483" w:rsidR="277A833D" w:rsidRDefault="203A6320" w:rsidP="0CB01538">
            <w:pPr>
              <w:pStyle w:val="Default"/>
              <w:spacing w:before="40" w:after="40"/>
              <w:contextualSpacing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4576EC62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Staff: </w:t>
            </w:r>
          </w:p>
          <w:p w14:paraId="0FFADAD5" w14:textId="4DC78412" w:rsidR="277A833D" w:rsidRDefault="277A833D" w:rsidP="001D5A2E">
            <w:pPr>
              <w:contextualSpacing/>
              <w:rPr>
                <w:rFonts w:ascii="Segoe UI" w:eastAsia="Segoe UI" w:hAnsi="Segoe UI" w:cs="Segoe UI"/>
                <w:color w:val="252424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75F2D202" w14:textId="06E2B791" w:rsidR="277A833D" w:rsidRDefault="26FFFDEB" w:rsidP="0CB01538">
            <w:pPr>
              <w:contextualSpacing/>
              <w:rPr>
                <w:rFonts w:ascii="Californian FB" w:eastAsia="Californian FB" w:hAnsi="Californian FB" w:cs="Californian FB"/>
                <w:color w:val="828288" w:themeColor="accent5"/>
                <w:sz w:val="20"/>
                <w:szCs w:val="20"/>
              </w:rPr>
            </w:pPr>
            <w:r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4</w:t>
            </w:r>
            <w:r w:rsidR="313AACB2"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) Unit C Jameson Visit Room-</w:t>
            </w:r>
          </w:p>
          <w:p w14:paraId="6CCE3959" w14:textId="4ED1B3A8" w:rsidR="277A833D" w:rsidRDefault="313AACB2" w:rsidP="0CB01538">
            <w:pPr>
              <w:contextualSpacing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0CB0153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Teams Host: Stacy</w:t>
            </w:r>
          </w:p>
          <w:p w14:paraId="7334658C" w14:textId="279CC442" w:rsidR="277A833D" w:rsidRDefault="313AACB2" w:rsidP="0CB01538">
            <w:pPr>
              <w:contextualSpacing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0CB0153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Staff:</w:t>
            </w:r>
          </w:p>
          <w:p w14:paraId="50059E72" w14:textId="38022B03" w:rsidR="277A833D" w:rsidRDefault="277A833D" w:rsidP="0CB01538">
            <w:pPr>
              <w:contextualSpacing/>
              <w:rPr>
                <w:rFonts w:ascii="Segoe UI Semibold" w:eastAsia="Segoe UI Semibold" w:hAnsi="Segoe UI Semibold" w:cs="Segoe UI Semibold"/>
                <w:sz w:val="21"/>
                <w:szCs w:val="21"/>
              </w:rPr>
            </w:pPr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13BCFEF9" w14:textId="41CD3EC3" w:rsidR="277A833D" w:rsidRDefault="23B3790B" w:rsidP="39DA31D2">
            <w:pPr>
              <w:spacing w:line="276" w:lineRule="auto"/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39DA31D2">
              <w:rPr>
                <w:rFonts w:ascii="Californian FB" w:eastAsia="Californian FB" w:hAnsi="Californian FB" w:cs="Californian FB"/>
                <w:color w:val="828288" w:themeColor="accent5"/>
                <w:sz w:val="20"/>
                <w:szCs w:val="20"/>
              </w:rPr>
              <w:t xml:space="preserve">4) </w:t>
            </w:r>
            <w:r w:rsidR="2AE44186" w:rsidRPr="39DA31D2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JPA Visit Room/Full Board</w:t>
            </w:r>
          </w:p>
          <w:p w14:paraId="5E1F0306" w14:textId="32616CED" w:rsidR="277A833D" w:rsidRDefault="23B3790B" w:rsidP="1C5BA428">
            <w:pPr>
              <w:spacing w:line="276" w:lineRule="auto"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39DA31D2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Teams Host: –  </w:t>
            </w:r>
            <w:r w:rsidR="7ED3465E" w:rsidRPr="39DA31D2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Stacy</w:t>
            </w:r>
          </w:p>
          <w:p w14:paraId="73A31863" w14:textId="19BC59E4" w:rsidR="277A833D" w:rsidRDefault="23B3790B" w:rsidP="1C5BA428">
            <w:pPr>
              <w:pStyle w:val="paragraph"/>
              <w:spacing w:before="0" w:beforeAutospacing="0" w:after="0" w:afterAutospacing="0" w:line="276" w:lineRule="auto"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39DA31D2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Staff:</w:t>
            </w:r>
          </w:p>
          <w:p w14:paraId="0C9D03C3" w14:textId="77777777" w:rsidR="007E6291" w:rsidRDefault="00000000" w:rsidP="007E6291">
            <w:pPr>
              <w:pStyle w:val="NormalWeb"/>
              <w:rPr>
                <w:rFonts w:ascii="Segoe UI" w:hAnsi="Segoe UI" w:cs="Segoe UI"/>
                <w:color w:val="252424"/>
              </w:rPr>
            </w:pPr>
            <w:hyperlink r:id="rId18" w:history="1">
              <w:r w:rsidR="007E6291">
                <w:rPr>
                  <w:rStyle w:val="Hyperlink"/>
                  <w:rFonts w:ascii="Segoe UI" w:hAnsi="Segoe UI" w:cs="Segoe UI"/>
                </w:rPr>
                <w:t>Click here to join the meeting</w:t>
              </w:r>
            </w:hyperlink>
          </w:p>
          <w:p w14:paraId="7BCF1263" w14:textId="09C4E2C3" w:rsidR="277A833D" w:rsidRDefault="277A833D" w:rsidP="6D8DECC7">
            <w:pPr>
              <w:pStyle w:val="paragraph"/>
              <w:spacing w:before="0" w:beforeAutospacing="0" w:after="0" w:afterAutospacing="0" w:line="276" w:lineRule="auto"/>
            </w:pPr>
          </w:p>
        </w:tc>
      </w:tr>
      <w:tr w:rsidR="277A833D" w14:paraId="7CC29321" w14:textId="77777777" w:rsidTr="0AB784DF">
        <w:trPr>
          <w:trHeight w:val="300"/>
        </w:trPr>
        <w:tc>
          <w:tcPr>
            <w:tcW w:w="3600" w:type="dxa"/>
            <w:tcMar>
              <w:left w:w="105" w:type="dxa"/>
              <w:right w:w="105" w:type="dxa"/>
            </w:tcMar>
          </w:tcPr>
          <w:p w14:paraId="7F52451A" w14:textId="3349F3FA" w:rsidR="1CE2417D" w:rsidRDefault="23C3A500" w:rsidP="277A833D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color w:val="828288" w:themeColor="accent5"/>
                <w:sz w:val="20"/>
                <w:szCs w:val="20"/>
              </w:rPr>
            </w:pPr>
            <w:r w:rsidRPr="1C5BA428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5</w:t>
            </w:r>
            <w:r w:rsidR="1CE2417D" w:rsidRPr="1C5BA428"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)Yankton Classroom A-</w:t>
            </w:r>
          </w:p>
          <w:p w14:paraId="6943F486" w14:textId="45332BF1" w:rsidR="1CE2417D" w:rsidRDefault="1CE2417D" w:rsidP="277A833D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iCs w:val="0"/>
                <w:color w:val="002060"/>
                <w:sz w:val="19"/>
                <w:szCs w:val="19"/>
              </w:rPr>
            </w:pPr>
            <w:r w:rsidRPr="277A833D">
              <w:rPr>
                <w:rFonts w:ascii="Californian FB" w:eastAsia="Californian FB" w:hAnsi="Californian FB" w:cs="Californian FB"/>
                <w:b/>
                <w:bCs/>
                <w:iCs w:val="0"/>
                <w:color w:val="002060"/>
                <w:sz w:val="19"/>
                <w:szCs w:val="19"/>
              </w:rPr>
              <w:t xml:space="preserve">Teams Host: </w:t>
            </w:r>
            <w:r w:rsidR="001D5A2E">
              <w:rPr>
                <w:rFonts w:ascii="Californian FB" w:eastAsia="Californian FB" w:hAnsi="Californian FB" w:cs="Californian FB"/>
                <w:b/>
                <w:bCs/>
                <w:iCs w:val="0"/>
                <w:color w:val="002060"/>
                <w:sz w:val="19"/>
                <w:szCs w:val="19"/>
              </w:rPr>
              <w:t>Rex</w:t>
            </w:r>
          </w:p>
          <w:p w14:paraId="2A1018E3" w14:textId="28E31E89" w:rsidR="1CE2417D" w:rsidRDefault="20D39808" w:rsidP="0CB01538">
            <w:pPr>
              <w:pStyle w:val="Default"/>
              <w:contextualSpacing/>
            </w:pPr>
            <w:r w:rsidRPr="0CB01538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Staff:</w:t>
            </w:r>
            <w:r w:rsidR="26728230" w:rsidRPr="0CB01538">
              <w:rPr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 </w:t>
            </w:r>
          </w:p>
          <w:p w14:paraId="62A963E4" w14:textId="25BAF50A" w:rsidR="277A833D" w:rsidRDefault="00000000" w:rsidP="0906B0E8">
            <w:pPr>
              <w:rPr>
                <w:rFonts w:ascii="Segoe UI" w:eastAsia="Segoe UI" w:hAnsi="Segoe UI" w:cs="Segoe UI"/>
                <w:color w:val="252424"/>
                <w:sz w:val="22"/>
                <w:szCs w:val="22"/>
              </w:rPr>
            </w:pPr>
            <w:hyperlink r:id="rId19">
              <w:r w:rsidR="19B0189E" w:rsidRPr="0906B0E8">
                <w:rPr>
                  <w:rStyle w:val="Hyperlink"/>
                  <w:rFonts w:ascii="Segoe UI Semibold" w:eastAsia="Segoe UI Semibold" w:hAnsi="Segoe UI Semibold" w:cs="Segoe UI Semibold"/>
                  <w:color w:val="6264A7"/>
                  <w:sz w:val="21"/>
                  <w:szCs w:val="21"/>
                </w:rPr>
                <w:t>Click here to join the meeting</w:t>
              </w:r>
            </w:hyperlink>
          </w:p>
          <w:p w14:paraId="42E24A86" w14:textId="11229588" w:rsidR="277A833D" w:rsidRDefault="277A833D" w:rsidP="277A833D">
            <w:pPr>
              <w:pStyle w:val="Quote"/>
              <w:spacing w:line="240" w:lineRule="auto"/>
              <w:jc w:val="left"/>
            </w:pPr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0CBE6CB8" w14:textId="4A548CBD" w:rsidR="277A833D" w:rsidRDefault="5A70F086" w:rsidP="0CB01538">
            <w:pPr>
              <w:contextualSpacing/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5</w:t>
            </w:r>
            <w:r w:rsidR="6A7F9700"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) SDSP Upper-</w:t>
            </w:r>
          </w:p>
          <w:p w14:paraId="27D02F93" w14:textId="02995ADF" w:rsidR="277A833D" w:rsidRDefault="04CE4603" w:rsidP="0CB01538">
            <w:pPr>
              <w:contextualSpacing/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  <w:r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T</w:t>
            </w:r>
            <w:r w:rsidR="6A7F9700"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eams Host: Eilish</w:t>
            </w:r>
          </w:p>
          <w:p w14:paraId="2EAA2CAB" w14:textId="5E55740B" w:rsidR="277A833D" w:rsidRDefault="6A7F9700" w:rsidP="0CB01538">
            <w:pPr>
              <w:contextualSpacing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0CB0153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Staff:</w:t>
            </w:r>
          </w:p>
          <w:p w14:paraId="07BD8045" w14:textId="42A31D15" w:rsidR="277A833D" w:rsidRDefault="277A833D" w:rsidP="53712D2F">
            <w:pPr>
              <w:contextualSpacing/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</w:p>
          <w:p w14:paraId="6452463D" w14:textId="18276EBA" w:rsidR="277A833D" w:rsidRDefault="00000000" w:rsidP="0906B0E8">
            <w:pPr>
              <w:contextualSpacing/>
              <w:rPr>
                <w:rFonts w:ascii="Segoe UI" w:eastAsia="Segoe UI" w:hAnsi="Segoe UI" w:cs="Segoe UI"/>
                <w:color w:val="252424"/>
                <w:sz w:val="22"/>
                <w:szCs w:val="22"/>
              </w:rPr>
            </w:pPr>
            <w:hyperlink r:id="rId20">
              <w:r w:rsidR="1CB10B13" w:rsidRPr="0906B0E8">
                <w:rPr>
                  <w:rStyle w:val="Hyperlink"/>
                  <w:rFonts w:ascii="Segoe UI Semibold" w:eastAsia="Segoe UI Semibold" w:hAnsi="Segoe UI Semibold" w:cs="Segoe UI Semibold"/>
                  <w:color w:val="6264A7"/>
                  <w:sz w:val="21"/>
                  <w:szCs w:val="21"/>
                </w:rPr>
                <w:t>Click here to join the meeting</w:t>
              </w:r>
            </w:hyperlink>
          </w:p>
          <w:p w14:paraId="50B60081" w14:textId="4329170D" w:rsidR="277A833D" w:rsidRDefault="277A833D" w:rsidP="001D5A2E">
            <w:pPr>
              <w:contextualSpacing/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74D9DD96" w14:textId="200E87D0" w:rsidR="008A1098" w:rsidRDefault="008A1098" w:rsidP="008A1098">
            <w:pPr>
              <w:pStyle w:val="paragraph"/>
              <w:spacing w:before="0" w:beforeAutospacing="0" w:after="0" w:afterAutospacing="0"/>
              <w:rPr>
                <w:rFonts w:ascii="Californian FB" w:eastAsia="Californian FB" w:hAnsi="Californian FB" w:cs="Californian FB"/>
                <w:b/>
                <w:bCs/>
                <w:color w:val="000000"/>
                <w:sz w:val="19"/>
                <w:szCs w:val="19"/>
              </w:rPr>
            </w:pPr>
            <w:r w:rsidRPr="277A833D">
              <w:rPr>
                <w:rFonts w:ascii="Californian FB" w:eastAsia="Californian FB" w:hAnsi="Californian FB" w:cs="Californian FB"/>
                <w:b/>
                <w:bCs/>
                <w:color w:val="000000"/>
                <w:sz w:val="19"/>
                <w:szCs w:val="19"/>
              </w:rPr>
              <w:t>SPECIAL SESSIONS</w:t>
            </w:r>
            <w:r w:rsidR="00591E80">
              <w:rPr>
                <w:rFonts w:ascii="Californian FB" w:eastAsia="Californian FB" w:hAnsi="Californian FB" w:cs="Californian FB"/>
                <w:b/>
                <w:bCs/>
                <w:color w:val="000000"/>
                <w:sz w:val="19"/>
                <w:szCs w:val="19"/>
              </w:rPr>
              <w:t xml:space="preserve"> March 28</w:t>
            </w:r>
            <w:r w:rsidR="0099780B">
              <w:rPr>
                <w:rFonts w:ascii="Californian FB" w:eastAsia="Californian FB" w:hAnsi="Californian FB" w:cs="Californian FB"/>
                <w:b/>
                <w:bCs/>
                <w:color w:val="000000"/>
                <w:sz w:val="19"/>
                <w:szCs w:val="19"/>
              </w:rPr>
              <w:t>, 2024</w:t>
            </w:r>
          </w:p>
          <w:p w14:paraId="7A2C3EB0" w14:textId="60F13104" w:rsidR="0099780B" w:rsidRDefault="0099780B" w:rsidP="008A1098">
            <w:pPr>
              <w:pStyle w:val="paragraph"/>
              <w:spacing w:before="0" w:beforeAutospacing="0" w:after="0" w:afterAutospacing="0"/>
              <w:rPr>
                <w:rFonts w:ascii="Californian FB" w:eastAsia="Californian FB" w:hAnsi="Californian FB" w:cs="Californian FB"/>
                <w:color w:val="000000"/>
                <w:sz w:val="19"/>
                <w:szCs w:val="19"/>
              </w:rPr>
            </w:pPr>
            <w:r>
              <w:rPr>
                <w:rFonts w:ascii="Californian FB" w:eastAsia="Californian FB" w:hAnsi="Californian FB" w:cs="Californian FB"/>
                <w:b/>
                <w:bCs/>
                <w:color w:val="000000"/>
                <w:sz w:val="19"/>
                <w:szCs w:val="19"/>
              </w:rPr>
              <w:t>Teams Host: - Stacy</w:t>
            </w:r>
          </w:p>
          <w:p w14:paraId="69FA47D9" w14:textId="43257B79" w:rsidR="277A833D" w:rsidRDefault="277A833D" w:rsidP="001E46FA">
            <w:pPr>
              <w:spacing w:line="276" w:lineRule="auto"/>
              <w:rPr>
                <w:rFonts w:ascii="Californian FB" w:eastAsia="Californian FB" w:hAnsi="Californian FB" w:cs="Californian FB"/>
                <w:color w:val="828288" w:themeColor="accent5"/>
                <w:sz w:val="20"/>
                <w:szCs w:val="20"/>
              </w:rPr>
            </w:pPr>
          </w:p>
        </w:tc>
      </w:tr>
      <w:tr w:rsidR="277A833D" w14:paraId="4E1349A4" w14:textId="77777777" w:rsidTr="0AB784DF">
        <w:trPr>
          <w:trHeight w:val="1394"/>
        </w:trPr>
        <w:tc>
          <w:tcPr>
            <w:tcW w:w="3600" w:type="dxa"/>
            <w:tcMar>
              <w:left w:w="105" w:type="dxa"/>
              <w:right w:w="105" w:type="dxa"/>
            </w:tcMar>
          </w:tcPr>
          <w:p w14:paraId="07B89BC6" w14:textId="1D129414" w:rsidR="277A833D" w:rsidRDefault="277A833D" w:rsidP="36AAE7EA">
            <w:pPr>
              <w:contextualSpacing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</w:p>
          <w:p w14:paraId="43EA4B76" w14:textId="01E56D74" w:rsidR="277A833D" w:rsidRDefault="277A833D" w:rsidP="17B63B77">
            <w:pPr>
              <w:spacing w:before="40" w:after="40"/>
              <w:contextualSpacing/>
              <w:rPr>
                <w:rFonts w:ascii="Segoe UI" w:eastAsia="Segoe UI" w:hAnsi="Segoe UI" w:cs="Segoe UI"/>
                <w:color w:val="252424"/>
                <w:sz w:val="20"/>
                <w:szCs w:val="20"/>
              </w:rPr>
            </w:pPr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7977A1DD" w14:textId="563E0009" w:rsidR="277A833D" w:rsidRPr="00D53B8D" w:rsidRDefault="2B946436" w:rsidP="1C5BA428">
            <w:pPr>
              <w:contextualSpacing/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6) SDSP Lower-</w:t>
            </w:r>
          </w:p>
          <w:p w14:paraId="1D74472C" w14:textId="1DD84355" w:rsidR="277A833D" w:rsidRPr="00D53B8D" w:rsidRDefault="2B946436" w:rsidP="1C5BA428">
            <w:pPr>
              <w:contextualSpacing/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  <w:r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Teams Host: </w:t>
            </w:r>
            <w:r w:rsidR="00AD73D4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Kennedy</w:t>
            </w:r>
          </w:p>
          <w:p w14:paraId="78052269" w14:textId="5E55740B" w:rsidR="277A833D" w:rsidRPr="00D53B8D" w:rsidRDefault="2B946436" w:rsidP="1C5BA428">
            <w:pPr>
              <w:contextualSpacing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70E54D34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Staff:</w:t>
            </w:r>
          </w:p>
          <w:p w14:paraId="28849876" w14:textId="785DF9CB" w:rsidR="277A833D" w:rsidRPr="00D53B8D" w:rsidRDefault="277A833D" w:rsidP="70E54D34">
            <w:pPr>
              <w:contextualSpacing/>
              <w:rPr>
                <w:rFonts w:ascii="Segoe UI" w:eastAsia="Segoe UI" w:hAnsi="Segoe UI" w:cs="Segoe UI"/>
                <w:color w:val="252424"/>
                <w:sz w:val="22"/>
                <w:szCs w:val="22"/>
              </w:rPr>
            </w:pPr>
          </w:p>
          <w:p w14:paraId="19976911" w14:textId="45D0E3D4" w:rsidR="277A833D" w:rsidRPr="00D53B8D" w:rsidRDefault="277A833D" w:rsidP="70E54D34">
            <w:pPr>
              <w:contextualSpacing/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</w:pPr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4F22F3AB" w14:textId="4442BE43" w:rsidR="277A833D" w:rsidRDefault="277A833D" w:rsidP="277A833D">
            <w:pPr>
              <w:spacing w:before="240" w:line="276" w:lineRule="auto"/>
              <w:rPr>
                <w:rFonts w:ascii="Californian FB" w:eastAsia="Californian FB" w:hAnsi="Californian FB" w:cs="Californian FB"/>
                <w:color w:val="828288" w:themeColor="accent5"/>
                <w:sz w:val="20"/>
                <w:szCs w:val="20"/>
              </w:rPr>
            </w:pPr>
          </w:p>
          <w:p w14:paraId="59727613" w14:textId="5062F996" w:rsidR="277A833D" w:rsidRDefault="277A833D" w:rsidP="00D53B8D">
            <w:pPr>
              <w:pStyle w:val="paragraph"/>
              <w:spacing w:before="0" w:beforeAutospacing="0" w:after="0" w:afterAutospacing="0"/>
              <w:rPr>
                <w:rFonts w:ascii="Californian FB" w:eastAsia="Californian FB" w:hAnsi="Californian FB" w:cs="Californian FB"/>
                <w:color w:val="002060"/>
                <w:sz w:val="40"/>
                <w:szCs w:val="40"/>
              </w:rPr>
            </w:pPr>
          </w:p>
        </w:tc>
      </w:tr>
      <w:tr w:rsidR="1C5BA428" w14:paraId="7E80B415" w14:textId="77777777" w:rsidTr="0AB784DF">
        <w:trPr>
          <w:trHeight w:val="300"/>
        </w:trPr>
        <w:tc>
          <w:tcPr>
            <w:tcW w:w="3600" w:type="dxa"/>
            <w:tcMar>
              <w:left w:w="105" w:type="dxa"/>
              <w:right w:w="105" w:type="dxa"/>
            </w:tcMar>
          </w:tcPr>
          <w:p w14:paraId="7987A0D2" w14:textId="3624B962" w:rsidR="1C5BA428" w:rsidRDefault="1C5BA428" w:rsidP="1C5BA428">
            <w:pPr>
              <w:pStyle w:val="Quote"/>
              <w:spacing w:line="240" w:lineRule="auto"/>
              <w:jc w:val="left"/>
              <w:rPr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203619D0" w14:textId="57514CD8" w:rsidR="03085604" w:rsidRDefault="03085604" w:rsidP="1C5BA428">
            <w:pPr>
              <w:contextualSpacing/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7) Waivers/ED Board Office</w:t>
            </w:r>
          </w:p>
          <w:p w14:paraId="7F983174" w14:textId="23AE1ACB" w:rsidR="03085604" w:rsidRDefault="03085604" w:rsidP="1C5BA428">
            <w:pPr>
              <w:contextualSpacing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 xml:space="preserve">Teams Host: </w:t>
            </w:r>
            <w:r w:rsidR="00AD73D4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Stacy</w:t>
            </w:r>
          </w:p>
          <w:p w14:paraId="1EF1AA5C" w14:textId="15BC8F68" w:rsidR="03085604" w:rsidRDefault="03085604" w:rsidP="1C5BA428">
            <w:pPr>
              <w:contextualSpacing/>
              <w:rPr>
                <w:rFonts w:ascii="Californian FB" w:eastAsia="Californian FB" w:hAnsi="Californian FB" w:cs="Californian FB"/>
                <w:color w:val="002060"/>
                <w:sz w:val="19"/>
                <w:szCs w:val="19"/>
              </w:rPr>
            </w:pPr>
            <w:r w:rsidRPr="1C5BA428"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002060"/>
                <w:sz w:val="19"/>
                <w:szCs w:val="19"/>
              </w:rPr>
              <w:t>Staff:</w:t>
            </w:r>
          </w:p>
          <w:p w14:paraId="50400EB0" w14:textId="652D1155" w:rsidR="1C5BA428" w:rsidRDefault="1C5BA428" w:rsidP="1C5BA428">
            <w:pPr>
              <w:rPr>
                <w:rStyle w:val="normaltextrun"/>
                <w:rFonts w:ascii="Californian FB" w:eastAsia="Californian FB" w:hAnsi="Californian FB" w:cs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</w:p>
        </w:tc>
        <w:tc>
          <w:tcPr>
            <w:tcW w:w="3600" w:type="dxa"/>
            <w:tcMar>
              <w:left w:w="105" w:type="dxa"/>
              <w:right w:w="105" w:type="dxa"/>
            </w:tcMar>
          </w:tcPr>
          <w:p w14:paraId="7EB822FD" w14:textId="2A31E391" w:rsidR="1C5BA428" w:rsidRDefault="1C5BA428" w:rsidP="1C5BA428">
            <w:pPr>
              <w:spacing w:line="276" w:lineRule="auto"/>
              <w:rPr>
                <w:rFonts w:ascii="Californian FB" w:eastAsia="Californian FB" w:hAnsi="Californian FB" w:cs="Californian FB"/>
                <w:color w:val="828288" w:themeColor="accent5"/>
                <w:sz w:val="20"/>
                <w:szCs w:val="20"/>
              </w:rPr>
            </w:pPr>
          </w:p>
        </w:tc>
      </w:tr>
    </w:tbl>
    <w:p w14:paraId="42884C1B" w14:textId="384BAE2D" w:rsidR="00357126" w:rsidRPr="007A1D0E" w:rsidRDefault="00AD5734" w:rsidP="00A54F3D">
      <w:pPr>
        <w:pStyle w:val="Quote"/>
        <w:ind w:left="1440" w:firstLine="720"/>
        <w:jc w:val="left"/>
        <w:rPr>
          <w:rFonts w:ascii="Californian FB" w:hAnsi="Californian FB"/>
          <w:b/>
          <w:bCs/>
          <w:sz w:val="44"/>
          <w:szCs w:val="44"/>
        </w:rPr>
      </w:pPr>
      <w:r w:rsidRPr="00477DE8">
        <w:rPr>
          <w:rFonts w:ascii="Californian FB" w:hAnsi="Californian FB"/>
          <w:b/>
          <w:bCs/>
          <w:color w:val="828288" w:themeColor="accent5"/>
          <w:sz w:val="44"/>
          <w:szCs w:val="44"/>
          <w:highlight w:val="lightGray"/>
        </w:rPr>
        <w:t>THURSDAY</w:t>
      </w:r>
      <w:r w:rsidR="00357126" w:rsidRPr="00477DE8">
        <w:rPr>
          <w:rFonts w:ascii="Californian FB" w:hAnsi="Californian FB"/>
          <w:b/>
          <w:bCs/>
          <w:color w:val="828288" w:themeColor="accent5"/>
          <w:sz w:val="44"/>
          <w:szCs w:val="44"/>
          <w:highlight w:val="lightGray"/>
        </w:rPr>
        <w:t xml:space="preserve">- </w:t>
      </w:r>
      <w:r w:rsidR="00357126" w:rsidRPr="00477DE8">
        <w:rPr>
          <w:rFonts w:ascii="Californian FB" w:hAnsi="Californian FB"/>
          <w:b/>
          <w:bCs/>
          <w:color w:val="828288" w:themeColor="accent5"/>
          <w:sz w:val="36"/>
          <w:szCs w:val="36"/>
          <w:highlight w:val="lightGray"/>
          <w:u w:val="single"/>
        </w:rPr>
        <w:t>Full Board (Sioux Falls)</w:t>
      </w:r>
    </w:p>
    <w:p w14:paraId="523EB171" w14:textId="76086D44" w:rsidR="00357126" w:rsidRPr="007A1D0E" w:rsidRDefault="00357126" w:rsidP="0CB01538">
      <w:pPr>
        <w:pStyle w:val="Quote"/>
      </w:pPr>
      <w:r w:rsidRPr="0CB01538">
        <w:rPr>
          <w:rFonts w:ascii="Californian FB" w:hAnsi="Californian FB"/>
          <w:b/>
          <w:bCs/>
          <w:sz w:val="22"/>
          <w:szCs w:val="22"/>
        </w:rPr>
        <w:t xml:space="preserve">Teams Host: </w:t>
      </w:r>
      <w:r w:rsidR="00477DE8" w:rsidRPr="0CB01538">
        <w:rPr>
          <w:rFonts w:ascii="Californian FB" w:hAnsi="Californian FB"/>
          <w:b/>
          <w:bCs/>
          <w:sz w:val="22"/>
          <w:szCs w:val="22"/>
        </w:rPr>
        <w:t>Stacy</w:t>
      </w:r>
      <w:r w:rsidRPr="0CB01538">
        <w:rPr>
          <w:rFonts w:ascii="Californian FB" w:hAnsi="Californian FB"/>
          <w:b/>
          <w:bCs/>
          <w:sz w:val="22"/>
          <w:szCs w:val="22"/>
        </w:rPr>
        <w:t xml:space="preserve"> – Meeting Link:</w:t>
      </w:r>
      <w:r w:rsidR="4CF1F65C" w:rsidRPr="0CB01538">
        <w:rPr>
          <w:rFonts w:ascii="Californian FB" w:hAnsi="Californian FB"/>
          <w:b/>
          <w:bCs/>
          <w:sz w:val="22"/>
          <w:szCs w:val="22"/>
        </w:rPr>
        <w:t xml:space="preserve"> </w:t>
      </w:r>
    </w:p>
    <w:p w14:paraId="18187A5E" w14:textId="77777777" w:rsidR="008A2708" w:rsidRDefault="008A2708" w:rsidP="00357126">
      <w:pPr>
        <w:pStyle w:val="Quote"/>
        <w:jc w:val="left"/>
      </w:pPr>
    </w:p>
    <w:p w14:paraId="275AA74A" w14:textId="77777777" w:rsidR="0013098E" w:rsidRDefault="00000000" w:rsidP="0013098E">
      <w:pPr>
        <w:ind w:left="3600"/>
        <w:rPr>
          <w:rFonts w:ascii="Segoe UI" w:hAnsi="Segoe UI" w:cs="Segoe UI"/>
          <w:color w:val="252424"/>
        </w:rPr>
      </w:pPr>
      <w:hyperlink r:id="rId21" w:tgtFrame="_blank" w:history="1">
        <w:r w:rsidR="0013098E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  <w:r w:rsidR="0013098E">
        <w:rPr>
          <w:rFonts w:ascii="Segoe UI" w:hAnsi="Segoe UI" w:cs="Segoe UI"/>
          <w:color w:val="252424"/>
        </w:rPr>
        <w:t xml:space="preserve"> </w:t>
      </w:r>
    </w:p>
    <w:p w14:paraId="4236336B" w14:textId="687CEED5" w:rsidR="001E46FA" w:rsidRDefault="001E46FA" w:rsidP="255D6380">
      <w:pPr>
        <w:pStyle w:val="Quote"/>
      </w:pPr>
    </w:p>
    <w:p w14:paraId="4C1DC49D" w14:textId="77777777" w:rsidR="001E46FA" w:rsidRDefault="001E46FA" w:rsidP="00357126">
      <w:pPr>
        <w:pStyle w:val="Quote"/>
        <w:jc w:val="left"/>
      </w:pPr>
    </w:p>
    <w:p w14:paraId="583395FA" w14:textId="77777777" w:rsidR="001E46FA" w:rsidRDefault="001E46FA" w:rsidP="00357126">
      <w:pPr>
        <w:pStyle w:val="Quote"/>
        <w:jc w:val="left"/>
      </w:pPr>
    </w:p>
    <w:p w14:paraId="73B47EBD" w14:textId="77777777" w:rsidR="001E46FA" w:rsidRPr="007A1D0E" w:rsidRDefault="001E46FA" w:rsidP="00357126">
      <w:pPr>
        <w:pStyle w:val="Quote"/>
        <w:jc w:val="left"/>
        <w:rPr>
          <w:rStyle w:val="Hyperlink"/>
          <w:rFonts w:ascii="Californian FB" w:hAnsi="Californian FB"/>
          <w:b/>
          <w:bCs/>
          <w:sz w:val="19"/>
          <w:szCs w:val="19"/>
        </w:rPr>
      </w:pPr>
    </w:p>
    <w:p w14:paraId="15A783AE" w14:textId="77777777" w:rsidR="00357126" w:rsidRPr="007A1D0E" w:rsidRDefault="00357126" w:rsidP="00357126">
      <w:pPr>
        <w:pStyle w:val="Quote"/>
        <w:rPr>
          <w:rStyle w:val="Hyperlink"/>
          <w:rFonts w:ascii="Californian FB" w:hAnsi="Californian FB"/>
          <w:b/>
          <w:bCs/>
          <w:color w:val="005696"/>
          <w:sz w:val="32"/>
          <w:szCs w:val="32"/>
        </w:rPr>
      </w:pPr>
      <w:r w:rsidRPr="007A1D0E">
        <w:rPr>
          <w:rStyle w:val="Hyperlink"/>
          <w:rFonts w:ascii="Californian FB" w:hAnsi="Californian FB"/>
          <w:b/>
          <w:bCs/>
          <w:color w:val="005696"/>
          <w:sz w:val="32"/>
          <w:szCs w:val="32"/>
        </w:rPr>
        <w:t>LOCATION/HEARING INFORMATION (Images Below):</w:t>
      </w:r>
    </w:p>
    <w:p w14:paraId="56737776" w14:textId="77777777" w:rsidR="00357126" w:rsidRPr="007A1D0E" w:rsidRDefault="00357126" w:rsidP="00357126">
      <w:pPr>
        <w:pStyle w:val="Quote"/>
        <w:rPr>
          <w:rStyle w:val="Hyperlink"/>
          <w:rFonts w:ascii="Californian FB" w:hAnsi="Californian FB"/>
          <w:b/>
          <w:bCs/>
          <w:sz w:val="19"/>
          <w:szCs w:val="19"/>
        </w:rPr>
      </w:pPr>
    </w:p>
    <w:tbl>
      <w:tblPr>
        <w:tblStyle w:val="TableGrid"/>
        <w:tblW w:w="10530" w:type="dxa"/>
        <w:tblInd w:w="35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40"/>
        <w:gridCol w:w="5490"/>
      </w:tblGrid>
      <w:tr w:rsidR="00357126" w:rsidRPr="007A1D0E" w14:paraId="129C5D10" w14:textId="77777777" w:rsidTr="00CA07F3">
        <w:trPr>
          <w:trHeight w:val="161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BACE20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sz w:val="20"/>
                <w:szCs w:val="20"/>
                <w:u w:val="single"/>
              </w:rPr>
            </w:pPr>
          </w:p>
          <w:p w14:paraId="67825673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 xml:space="preserve">South Dakota Women’s Prison </w:t>
            </w:r>
          </w:p>
          <w:p w14:paraId="0E3B55CB" w14:textId="77777777" w:rsidR="00357126" w:rsidRPr="007A1D0E" w:rsidRDefault="00357126" w:rsidP="00CA07F3">
            <w:pPr>
              <w:pStyle w:val="Defaul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Hearings held: Parole/Non-compliance</w:t>
            </w:r>
          </w:p>
          <w:p w14:paraId="15570253" w14:textId="6DD17434" w:rsidR="00357126" w:rsidRPr="007A1D0E" w:rsidRDefault="00357126" w:rsidP="00CA07F3">
            <w:pPr>
              <w:pStyle w:val="Defaul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 xml:space="preserve">Location: 3200 E Hwy 34 - Multipurpose Room </w:t>
            </w:r>
            <w:r w:rsidR="009B0E9A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- PMC</w:t>
            </w:r>
          </w:p>
          <w:p w14:paraId="4600D8C2" w14:textId="77777777" w:rsidR="00357126" w:rsidRPr="007A1D0E" w:rsidRDefault="00357126" w:rsidP="00CA07F3">
            <w:pPr>
              <w:pStyle w:val="Defaul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Pierre, SD 57501</w:t>
            </w:r>
          </w:p>
          <w:p w14:paraId="29886391" w14:textId="77777777" w:rsidR="00357126" w:rsidRPr="007A1D0E" w:rsidRDefault="00357126" w:rsidP="00CA07F3">
            <w:pPr>
              <w:pStyle w:val="Default"/>
              <w:rPr>
                <w:rFonts w:ascii="Californian FB" w:eastAsiaTheme="majorEastAsia" w:hAnsi="Californian FB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(605) 773-6636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608A63" w14:textId="77777777" w:rsidR="00357126" w:rsidRPr="007A1D0E" w:rsidRDefault="00357126" w:rsidP="00CA07F3">
            <w:pPr>
              <w:pStyle w:val="Default"/>
              <w:rPr>
                <w:rFonts w:ascii="Californian FB" w:hAnsi="Californian FB"/>
                <w:b/>
                <w:bCs/>
                <w:sz w:val="20"/>
                <w:szCs w:val="20"/>
                <w:u w:val="single"/>
              </w:rPr>
            </w:pPr>
          </w:p>
          <w:p w14:paraId="42A9FA91" w14:textId="77777777" w:rsidR="00357126" w:rsidRPr="007A1D0E" w:rsidRDefault="00357126" w:rsidP="00CA07F3">
            <w:pPr>
              <w:pStyle w:val="Defaul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Mike Durfee State Prison</w:t>
            </w:r>
          </w:p>
          <w:p w14:paraId="0DFE573C" w14:textId="77777777" w:rsidR="00357126" w:rsidRPr="007A1D0E" w:rsidRDefault="00357126" w:rsidP="00CA07F3">
            <w:pPr>
              <w:pStyle w:val="Defaul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Hearings held:  Parole/Non-compliance</w:t>
            </w:r>
          </w:p>
          <w:p w14:paraId="71654201" w14:textId="77777777" w:rsidR="00357126" w:rsidRPr="007A1D0E" w:rsidRDefault="00357126" w:rsidP="00CA07F3">
            <w:pPr>
              <w:pStyle w:val="Defaul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Location: 1412 Wood Street, Library and Large Rooms</w:t>
            </w:r>
          </w:p>
          <w:p w14:paraId="54A21CD1" w14:textId="77777777" w:rsidR="00357126" w:rsidRPr="007A1D0E" w:rsidRDefault="00357126" w:rsidP="00CA07F3">
            <w:pPr>
              <w:pStyle w:val="Defaul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Springfield, SD 57062</w:t>
            </w:r>
          </w:p>
          <w:p w14:paraId="6A3872E3" w14:textId="77777777" w:rsidR="00357126" w:rsidRPr="007A1D0E" w:rsidRDefault="00357126" w:rsidP="00CA07F3">
            <w:pPr>
              <w:pStyle w:val="Default"/>
              <w:rPr>
                <w:rFonts w:ascii="Californian FB" w:hAnsi="Californian FB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(605) 369-2201</w:t>
            </w:r>
          </w:p>
        </w:tc>
      </w:tr>
      <w:tr w:rsidR="00357126" w:rsidRPr="007A1D0E" w14:paraId="76905495" w14:textId="77777777" w:rsidTr="00CA07F3">
        <w:trPr>
          <w:trHeight w:val="161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AAE630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  <w:u w:val="single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  <w:u w:val="single"/>
              </w:rPr>
              <w:t>Rapid City Community Work Center</w:t>
            </w:r>
          </w:p>
          <w:p w14:paraId="1E4D7BD5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Hearings held: Parole/Non-compliance</w:t>
            </w:r>
          </w:p>
          <w:p w14:paraId="1D945D4B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 xml:space="preserve">Location: 2725 Creek Drive </w:t>
            </w:r>
          </w:p>
          <w:p w14:paraId="5FCBC196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Rapid City, SD 57703</w:t>
            </w:r>
          </w:p>
          <w:p w14:paraId="26CE924D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(605) 394-5294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F62A5" w14:textId="77777777" w:rsidR="00357126" w:rsidRPr="007A1D0E" w:rsidRDefault="00357126" w:rsidP="00CA07F3">
            <w:pPr>
              <w:pStyle w:val="Quote"/>
              <w:tabs>
                <w:tab w:val="left" w:pos="288"/>
              </w:tabs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  <w:u w:val="single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  <w:u w:val="single"/>
              </w:rPr>
              <w:t>Parole Board Office</w:t>
            </w:r>
          </w:p>
          <w:p w14:paraId="78084980" w14:textId="2A1267ED" w:rsidR="00357126" w:rsidRPr="007A1D0E" w:rsidRDefault="00357126" w:rsidP="00CA07F3">
            <w:pPr>
              <w:pStyle w:val="Quote"/>
              <w:tabs>
                <w:tab w:val="left" w:pos="288"/>
              </w:tabs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Hearings held: Violation waivers, expedited pardons, commutations, early discharges</w:t>
            </w:r>
            <w:r w:rsidR="009B0E9A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, contested, non-compliance.</w:t>
            </w:r>
          </w:p>
          <w:p w14:paraId="70F8B37A" w14:textId="77777777" w:rsidR="00357126" w:rsidRPr="007A1D0E" w:rsidRDefault="00357126" w:rsidP="00CA07F3">
            <w:pPr>
              <w:pStyle w:val="Quote"/>
              <w:tabs>
                <w:tab w:val="left" w:pos="288"/>
              </w:tabs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Location: Parole Building, 2</w:t>
            </w: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  <w:vertAlign w:val="superscript"/>
              </w:rPr>
              <w:t>nd</w:t>
            </w: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 xml:space="preserve"> Floor </w:t>
            </w:r>
          </w:p>
          <w:p w14:paraId="100A3274" w14:textId="77777777" w:rsidR="00357126" w:rsidRPr="007A1D0E" w:rsidRDefault="00357126" w:rsidP="00CA07F3">
            <w:pPr>
              <w:pStyle w:val="Quote"/>
              <w:tabs>
                <w:tab w:val="left" w:pos="288"/>
              </w:tabs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1600 N Drive (Campus of SDSP)</w:t>
            </w:r>
          </w:p>
          <w:p w14:paraId="723E4B9A" w14:textId="77777777" w:rsidR="00357126" w:rsidRPr="007A1D0E" w:rsidRDefault="00357126" w:rsidP="00CA07F3">
            <w:pPr>
              <w:pStyle w:val="Quote"/>
              <w:tabs>
                <w:tab w:val="left" w:pos="288"/>
              </w:tabs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Sioux Falls, SD 57104</w:t>
            </w:r>
          </w:p>
          <w:p w14:paraId="5AE74D60" w14:textId="77777777" w:rsidR="00357126" w:rsidRPr="007A1D0E" w:rsidRDefault="00357126" w:rsidP="00CA07F3">
            <w:pPr>
              <w:pStyle w:val="Quote"/>
              <w:tabs>
                <w:tab w:val="left" w:pos="288"/>
              </w:tabs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(605) 367-5040</w:t>
            </w:r>
          </w:p>
        </w:tc>
      </w:tr>
      <w:tr w:rsidR="00357126" w:rsidRPr="007A1D0E" w14:paraId="57B8C082" w14:textId="77777777" w:rsidTr="00CA07F3">
        <w:trPr>
          <w:trHeight w:val="1799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09C9DF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Yankton Community Work Center</w:t>
            </w:r>
          </w:p>
          <w:p w14:paraId="04923FAA" w14:textId="270079E1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Hearings held: Parole</w:t>
            </w:r>
          </w:p>
          <w:p w14:paraId="28CBF380" w14:textId="28E0A5DD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 xml:space="preserve">Location: 178 Mickelson Drive  </w:t>
            </w:r>
          </w:p>
          <w:p w14:paraId="0CDE615C" w14:textId="7F2E2846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Yankton, SD 57078</w:t>
            </w:r>
          </w:p>
          <w:p w14:paraId="4A49C55D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(605) 668-3354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54A71" w14:textId="77777777" w:rsidR="00357126" w:rsidRPr="007A1D0E" w:rsidRDefault="00357126" w:rsidP="00CA07F3">
            <w:pPr>
              <w:pStyle w:val="Quote"/>
              <w:tabs>
                <w:tab w:val="left" w:pos="288"/>
              </w:tabs>
              <w:jc w:val="lef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</w:p>
          <w:p w14:paraId="30A599BC" w14:textId="77777777" w:rsidR="00357126" w:rsidRPr="007A1D0E" w:rsidRDefault="00357126" w:rsidP="00CA07F3">
            <w:pPr>
              <w:pStyle w:val="Quote"/>
              <w:tabs>
                <w:tab w:val="left" w:pos="288"/>
              </w:tabs>
              <w:jc w:val="lef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  <w:u w:val="single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  <w:u w:val="single"/>
              </w:rPr>
              <w:t>SDSP – Jameson Annex -Room A101</w:t>
            </w:r>
          </w:p>
          <w:p w14:paraId="5C077C1D" w14:textId="77777777" w:rsidR="00357126" w:rsidRPr="007A1D0E" w:rsidRDefault="00357126" w:rsidP="00CA07F3">
            <w:pPr>
              <w:pStyle w:val="Quote"/>
              <w:tabs>
                <w:tab w:val="left" w:pos="288"/>
              </w:tabs>
              <w:jc w:val="lef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Hearings held: Units A/D/B Parole</w:t>
            </w:r>
          </w:p>
          <w:p w14:paraId="263154EE" w14:textId="77777777" w:rsidR="00357126" w:rsidRPr="007A1D0E" w:rsidRDefault="00357126" w:rsidP="00CA07F3">
            <w:pPr>
              <w:pStyle w:val="Quote"/>
              <w:tabs>
                <w:tab w:val="left" w:pos="288"/>
              </w:tabs>
              <w:jc w:val="lef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Location: 1600 N Drive</w:t>
            </w:r>
          </w:p>
          <w:p w14:paraId="4D93F39F" w14:textId="77777777" w:rsidR="00357126" w:rsidRPr="007A1D0E" w:rsidRDefault="00357126" w:rsidP="00CA07F3">
            <w:pPr>
              <w:pStyle w:val="Quote"/>
              <w:tabs>
                <w:tab w:val="left" w:pos="288"/>
              </w:tabs>
              <w:jc w:val="lef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Sioux Falls, SD 57104</w:t>
            </w:r>
          </w:p>
          <w:p w14:paraId="3FF5E757" w14:textId="77777777" w:rsidR="00357126" w:rsidRPr="007A1D0E" w:rsidRDefault="00357126" w:rsidP="00CA07F3">
            <w:pPr>
              <w:pStyle w:val="Quote"/>
              <w:tabs>
                <w:tab w:val="left" w:pos="288"/>
              </w:tabs>
              <w:jc w:val="left"/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828288" w:themeColor="accent5"/>
                <w:sz w:val="20"/>
                <w:szCs w:val="20"/>
              </w:rPr>
              <w:t>(605) 367-5120</w:t>
            </w:r>
          </w:p>
        </w:tc>
      </w:tr>
      <w:tr w:rsidR="00357126" w:rsidRPr="007A1D0E" w14:paraId="2CF3094E" w14:textId="77777777" w:rsidTr="00CA07F3">
        <w:trPr>
          <w:trHeight w:val="2114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BE1523" w14:textId="77777777" w:rsidR="00357126" w:rsidRPr="007A1D0E" w:rsidRDefault="00357126" w:rsidP="00CA07F3">
            <w:pPr>
              <w:pStyle w:val="paragraph"/>
              <w:spacing w:before="0" w:beforeAutospacing="0" w:after="0" w:afterAutospacing="0"/>
              <w:textAlignment w:val="baseline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</w:p>
          <w:p w14:paraId="483DDEB8" w14:textId="77777777" w:rsidR="00357126" w:rsidRPr="007A1D0E" w:rsidRDefault="00357126" w:rsidP="00CA07F3">
            <w:pPr>
              <w:pStyle w:val="paragraph"/>
              <w:spacing w:before="0" w:beforeAutospacing="0" w:after="0" w:afterAutospacing="0"/>
              <w:textAlignment w:val="baseline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  <w:u w:val="single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  <w:u w:val="single"/>
              </w:rPr>
              <w:t>South Dakota State Penitentiary (SDSP)</w:t>
            </w:r>
          </w:p>
          <w:p w14:paraId="08960E1E" w14:textId="0997F5A4" w:rsidR="00357126" w:rsidRPr="007A1D0E" w:rsidRDefault="00357126" w:rsidP="00CA07F3">
            <w:pPr>
              <w:pStyle w:val="paragraph"/>
              <w:spacing w:before="0" w:beforeAutospacing="0" w:after="0" w:afterAutospacing="0"/>
              <w:textAlignment w:val="baseline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 xml:space="preserve">Hearings held: </w:t>
            </w:r>
            <w:r w:rsidR="009B0E9A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Parole</w:t>
            </w:r>
          </w:p>
          <w:p w14:paraId="743E2FF1" w14:textId="77777777" w:rsidR="00357126" w:rsidRPr="007A1D0E" w:rsidRDefault="00357126" w:rsidP="00CA07F3">
            <w:pPr>
              <w:pStyle w:val="paragraph"/>
              <w:spacing w:before="0" w:beforeAutospacing="0" w:after="0" w:afterAutospacing="0"/>
              <w:textAlignment w:val="baseline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Location: SDSP Visit Room/upper</w:t>
            </w:r>
          </w:p>
          <w:p w14:paraId="10C234A7" w14:textId="77777777" w:rsidR="00357126" w:rsidRPr="007A1D0E" w:rsidRDefault="00357126" w:rsidP="00CA07F3">
            <w:pPr>
              <w:pStyle w:val="paragraph"/>
              <w:spacing w:before="0" w:beforeAutospacing="0" w:after="0" w:afterAutospacing="0"/>
              <w:textAlignment w:val="baseline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 xml:space="preserve">1600 N Drive </w:t>
            </w:r>
          </w:p>
          <w:p w14:paraId="056AA724" w14:textId="77777777" w:rsidR="00357126" w:rsidRPr="007A1D0E" w:rsidRDefault="00357126" w:rsidP="00CA07F3">
            <w:pPr>
              <w:pStyle w:val="paragraph"/>
              <w:spacing w:before="0" w:beforeAutospacing="0" w:after="0" w:afterAutospacing="0"/>
              <w:textAlignment w:val="baseline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Sioux Falls, SD 57104</w:t>
            </w:r>
          </w:p>
          <w:p w14:paraId="679AB398" w14:textId="77777777" w:rsidR="00357126" w:rsidRPr="007A1D0E" w:rsidRDefault="00357126" w:rsidP="00CA07F3">
            <w:pPr>
              <w:pStyle w:val="paragraph"/>
              <w:spacing w:before="0" w:beforeAutospacing="0" w:after="0" w:afterAutospacing="0"/>
              <w:textAlignment w:val="baseline"/>
              <w:rPr>
                <w:rFonts w:ascii="Californian FB" w:hAnsi="Californian FB"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(605) 367-5051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8ABCE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  <w:u w:val="single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  <w:u w:val="single"/>
              </w:rPr>
              <w:t xml:space="preserve">SDSP – Jameson Annex – Visit Room </w:t>
            </w:r>
          </w:p>
          <w:p w14:paraId="5D13D2A7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Hearings held: Unit C Parole, Full Board parole, Pardons, Commutations, Case Reviews, General Business, Training</w:t>
            </w:r>
          </w:p>
          <w:p w14:paraId="5C85422F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Location: 1600 N Drive</w:t>
            </w:r>
          </w:p>
          <w:p w14:paraId="7F48E607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Sioux Falls, SD 57104</w:t>
            </w:r>
          </w:p>
          <w:p w14:paraId="2AAD9C65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  <w:r w:rsidRPr="007A1D0E"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  <w:t>(605) 367-5120</w:t>
            </w:r>
          </w:p>
          <w:p w14:paraId="6155A049" w14:textId="77777777" w:rsidR="00357126" w:rsidRPr="007A1D0E" w:rsidRDefault="00357126" w:rsidP="00CA07F3">
            <w:pPr>
              <w:pStyle w:val="Quote"/>
              <w:jc w:val="left"/>
              <w:rPr>
                <w:rFonts w:ascii="Californian FB" w:hAnsi="Californian FB"/>
                <w:b/>
                <w:bCs/>
                <w:color w:val="0070C0"/>
                <w:sz w:val="20"/>
                <w:szCs w:val="20"/>
              </w:rPr>
            </w:pPr>
          </w:p>
        </w:tc>
      </w:tr>
    </w:tbl>
    <w:p w14:paraId="02B8C7B0" w14:textId="77777777" w:rsidR="00357126" w:rsidRPr="00717DF3" w:rsidRDefault="00357126" w:rsidP="00357126">
      <w:pPr>
        <w:pStyle w:val="Quote"/>
        <w:rPr>
          <w:b/>
          <w:bCs/>
          <w:color w:val="828288" w:themeColor="accent5"/>
          <w:sz w:val="24"/>
          <w:szCs w:val="24"/>
        </w:rPr>
      </w:pPr>
      <w:r w:rsidRPr="00717DF3">
        <w:rPr>
          <w:b/>
          <w:bCs/>
          <w:color w:val="828288" w:themeColor="accent5"/>
          <w:sz w:val="24"/>
          <w:szCs w:val="24"/>
        </w:rPr>
        <w:t>Questions? Call us at:</w:t>
      </w:r>
    </w:p>
    <w:p w14:paraId="05D14FF5" w14:textId="77777777" w:rsidR="00357126" w:rsidRPr="00717DF3" w:rsidRDefault="00357126" w:rsidP="00357126">
      <w:pPr>
        <w:pStyle w:val="Quote"/>
        <w:rPr>
          <w:color w:val="828288" w:themeColor="accent5"/>
          <w:sz w:val="24"/>
          <w:szCs w:val="24"/>
        </w:rPr>
      </w:pPr>
      <w:r w:rsidRPr="00717DF3">
        <w:rPr>
          <w:color w:val="828288" w:themeColor="accent5"/>
          <w:sz w:val="24"/>
          <w:szCs w:val="24"/>
        </w:rPr>
        <w:t xml:space="preserve">Board Office - 367-5040 </w:t>
      </w:r>
    </w:p>
    <w:p w14:paraId="49F51324" w14:textId="77777777" w:rsidR="00357126" w:rsidRDefault="00357126" w:rsidP="00357126">
      <w:pPr>
        <w:pStyle w:val="Quote"/>
        <w:rPr>
          <w:color w:val="828288" w:themeColor="accent5"/>
          <w:sz w:val="24"/>
          <w:szCs w:val="24"/>
        </w:rPr>
      </w:pPr>
      <w:r>
        <w:rPr>
          <w:color w:val="828288" w:themeColor="accent5"/>
          <w:sz w:val="24"/>
          <w:szCs w:val="24"/>
        </w:rPr>
        <w:t>Val – 323-5110</w:t>
      </w:r>
    </w:p>
    <w:p w14:paraId="718DA067" w14:textId="77777777" w:rsidR="000944AC" w:rsidRDefault="000944AC" w:rsidP="00357126">
      <w:pPr>
        <w:pStyle w:val="Quote"/>
        <w:rPr>
          <w:sz w:val="28"/>
          <w:szCs w:val="28"/>
        </w:rPr>
      </w:pPr>
    </w:p>
    <w:p w14:paraId="46245F2E" w14:textId="04F02AC2" w:rsidR="00357126" w:rsidRDefault="00EE7190" w:rsidP="00357126">
      <w:pPr>
        <w:pStyle w:val="Quot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A4FBE4" wp14:editId="510C609A">
            <wp:extent cx="4191000" cy="26954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4152" cy="27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4884" w14:textId="77777777" w:rsidR="00357126" w:rsidRDefault="00357126" w:rsidP="00357126">
      <w:pPr>
        <w:pStyle w:val="Quote"/>
        <w:rPr>
          <w:sz w:val="28"/>
          <w:szCs w:val="28"/>
        </w:rPr>
      </w:pPr>
    </w:p>
    <w:p w14:paraId="2DA073EF" w14:textId="77777777" w:rsidR="00786B02" w:rsidRDefault="00786B02" w:rsidP="00357126">
      <w:pPr>
        <w:pStyle w:val="Quote"/>
        <w:rPr>
          <w:sz w:val="28"/>
          <w:szCs w:val="28"/>
        </w:rPr>
      </w:pPr>
    </w:p>
    <w:p w14:paraId="3DB8957D" w14:textId="77777777" w:rsidR="00357126" w:rsidRDefault="00357126" w:rsidP="00357126">
      <w:pPr>
        <w:pStyle w:val="Quote"/>
        <w:rPr>
          <w:sz w:val="28"/>
          <w:szCs w:val="28"/>
        </w:rPr>
      </w:pPr>
      <w:r w:rsidRPr="00EE3DFD">
        <w:rPr>
          <w:noProof/>
          <w:sz w:val="28"/>
          <w:szCs w:val="28"/>
        </w:rPr>
        <w:drawing>
          <wp:inline distT="0" distB="0" distL="0" distR="0" wp14:anchorId="548FD86C" wp14:editId="2D6E9B3A">
            <wp:extent cx="4104005" cy="39211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215B8" w14:textId="0998BF7B" w:rsidR="0072360C" w:rsidRDefault="0072360C" w:rsidP="00357126">
      <w:pPr>
        <w:pStyle w:val="Quot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F69199" wp14:editId="67390AF0">
            <wp:extent cx="6858000" cy="2270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3ECFC" w14:textId="77777777" w:rsidR="00357126" w:rsidRDefault="00357126" w:rsidP="00357126">
      <w:pPr>
        <w:pStyle w:val="Quote"/>
        <w:rPr>
          <w:noProof/>
          <w:sz w:val="32"/>
          <w:szCs w:val="32"/>
        </w:rPr>
      </w:pPr>
    </w:p>
    <w:p w14:paraId="5AD7CFBF" w14:textId="77777777" w:rsidR="0072360C" w:rsidRDefault="0072360C" w:rsidP="00357126">
      <w:pPr>
        <w:pStyle w:val="Quote"/>
        <w:rPr>
          <w:noProof/>
          <w:sz w:val="32"/>
          <w:szCs w:val="32"/>
        </w:rPr>
      </w:pPr>
    </w:p>
    <w:p w14:paraId="3A46F466" w14:textId="77777777" w:rsidR="0072360C" w:rsidRDefault="0072360C" w:rsidP="00357126">
      <w:pPr>
        <w:pStyle w:val="Quote"/>
        <w:rPr>
          <w:noProof/>
          <w:sz w:val="32"/>
          <w:szCs w:val="32"/>
        </w:rPr>
      </w:pPr>
    </w:p>
    <w:p w14:paraId="4DD1F8F4" w14:textId="53347834" w:rsidR="0072360C" w:rsidRDefault="00EF3D7E" w:rsidP="00357126">
      <w:pPr>
        <w:pStyle w:val="Quote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1EF43F6E" wp14:editId="6243A33E">
            <wp:extent cx="4257675" cy="2640944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9793" cy="264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865C" w14:textId="77777777" w:rsidR="0072360C" w:rsidRDefault="0072360C" w:rsidP="00BE149F">
      <w:pPr>
        <w:pStyle w:val="Quote"/>
        <w:jc w:val="left"/>
        <w:rPr>
          <w:noProof/>
          <w:sz w:val="32"/>
          <w:szCs w:val="32"/>
        </w:rPr>
      </w:pPr>
    </w:p>
    <w:p w14:paraId="2EB39A2E" w14:textId="50B4F40A" w:rsidR="00357126" w:rsidRDefault="000B60E7" w:rsidP="00357126">
      <w:pPr>
        <w:pStyle w:val="Quote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02F767" wp14:editId="69D20A17">
            <wp:extent cx="4314825" cy="2696766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9682" cy="269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AE87" w14:textId="77777777" w:rsidR="00357126" w:rsidRDefault="00357126" w:rsidP="00357126">
      <w:pPr>
        <w:pStyle w:val="Quote"/>
        <w:rPr>
          <w:noProof/>
          <w:sz w:val="28"/>
          <w:szCs w:val="28"/>
        </w:rPr>
      </w:pPr>
    </w:p>
    <w:p w14:paraId="6E8BE027" w14:textId="00EC247C" w:rsidR="00357126" w:rsidRPr="00BE149F" w:rsidRDefault="00BE149F" w:rsidP="00BE149F">
      <w:pPr>
        <w:pStyle w:val="Quote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6180F76" wp14:editId="2415FC75">
            <wp:extent cx="4276725" cy="32094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5196" cy="321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221F" w14:textId="77777777" w:rsidR="00357126" w:rsidRDefault="00357126" w:rsidP="00357126">
      <w:pPr>
        <w:pStyle w:val="Quote"/>
      </w:pPr>
    </w:p>
    <w:p w14:paraId="69E0ACBE" w14:textId="77777777" w:rsidR="00357126" w:rsidRDefault="00357126" w:rsidP="00357126">
      <w:pPr>
        <w:pStyle w:val="Quote"/>
      </w:pPr>
    </w:p>
    <w:p w14:paraId="6B4FD8AD" w14:textId="77777777" w:rsidR="00357126" w:rsidRDefault="00357126" w:rsidP="00357126">
      <w:pPr>
        <w:pStyle w:val="Quote"/>
      </w:pPr>
    </w:p>
    <w:p w14:paraId="5FD131FB" w14:textId="77777777" w:rsidR="00357126" w:rsidRDefault="00357126">
      <w:pPr>
        <w:pStyle w:val="Quote"/>
      </w:pPr>
    </w:p>
    <w:sectPr w:rsidR="00357126">
      <w:headerReference w:type="default" r:id="rId28"/>
      <w:footerReference w:type="default" r:id="rId29"/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55101" w14:textId="77777777" w:rsidR="00483057" w:rsidRDefault="00483057">
      <w:pPr>
        <w:spacing w:before="0" w:after="0"/>
      </w:pPr>
      <w:r>
        <w:separator/>
      </w:r>
    </w:p>
  </w:endnote>
  <w:endnote w:type="continuationSeparator" w:id="0">
    <w:p w14:paraId="14179B3D" w14:textId="77777777" w:rsidR="00483057" w:rsidRDefault="00483057">
      <w:pPr>
        <w:spacing w:before="0" w:after="0"/>
      </w:pPr>
      <w:r>
        <w:continuationSeparator/>
      </w:r>
    </w:p>
  </w:endnote>
  <w:endnote w:type="continuationNotice" w:id="1">
    <w:p w14:paraId="0C124911" w14:textId="77777777" w:rsidR="00483057" w:rsidRDefault="0048305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5A2B3103" w14:paraId="40FEDB88" w14:textId="77777777" w:rsidTr="5A2B3103">
      <w:trPr>
        <w:trHeight w:val="300"/>
      </w:trPr>
      <w:tc>
        <w:tcPr>
          <w:tcW w:w="3600" w:type="dxa"/>
        </w:tcPr>
        <w:p w14:paraId="33E3B0FB" w14:textId="2E7996E6" w:rsidR="5A2B3103" w:rsidRDefault="5A2B3103" w:rsidP="5A2B3103">
          <w:pPr>
            <w:pStyle w:val="Header"/>
            <w:ind w:left="-115"/>
          </w:pPr>
        </w:p>
      </w:tc>
      <w:tc>
        <w:tcPr>
          <w:tcW w:w="3600" w:type="dxa"/>
        </w:tcPr>
        <w:p w14:paraId="144B2BE7" w14:textId="17E9F33E" w:rsidR="5A2B3103" w:rsidRDefault="5A2B3103" w:rsidP="5A2B3103">
          <w:pPr>
            <w:pStyle w:val="Header"/>
            <w:jc w:val="center"/>
          </w:pPr>
        </w:p>
      </w:tc>
      <w:tc>
        <w:tcPr>
          <w:tcW w:w="3600" w:type="dxa"/>
        </w:tcPr>
        <w:p w14:paraId="5C9C3B5C" w14:textId="034AFD65" w:rsidR="5A2B3103" w:rsidRDefault="5A2B3103" w:rsidP="5A2B3103">
          <w:pPr>
            <w:pStyle w:val="Header"/>
            <w:ind w:right="-115"/>
            <w:jc w:val="right"/>
          </w:pPr>
        </w:p>
      </w:tc>
    </w:tr>
  </w:tbl>
  <w:p w14:paraId="00548700" w14:textId="44CB9B7B" w:rsidR="5A2B3103" w:rsidRDefault="5A2B3103" w:rsidP="5A2B31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CECF7" w14:textId="77777777" w:rsidR="00483057" w:rsidRDefault="00483057">
      <w:pPr>
        <w:spacing w:before="0" w:after="0"/>
      </w:pPr>
      <w:r>
        <w:separator/>
      </w:r>
    </w:p>
  </w:footnote>
  <w:footnote w:type="continuationSeparator" w:id="0">
    <w:p w14:paraId="672BFC03" w14:textId="77777777" w:rsidR="00483057" w:rsidRDefault="00483057">
      <w:pPr>
        <w:spacing w:before="0" w:after="0"/>
      </w:pPr>
      <w:r>
        <w:continuationSeparator/>
      </w:r>
    </w:p>
  </w:footnote>
  <w:footnote w:type="continuationNotice" w:id="1">
    <w:p w14:paraId="6BCA1B9D" w14:textId="77777777" w:rsidR="00483057" w:rsidRDefault="0048305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5A2B3103" w14:paraId="294F9E58" w14:textId="77777777" w:rsidTr="5A2B3103">
      <w:trPr>
        <w:trHeight w:val="300"/>
      </w:trPr>
      <w:tc>
        <w:tcPr>
          <w:tcW w:w="3600" w:type="dxa"/>
        </w:tcPr>
        <w:p w14:paraId="5FB80C07" w14:textId="2371AD6E" w:rsidR="5A2B3103" w:rsidRDefault="5A2B3103" w:rsidP="5A2B3103">
          <w:pPr>
            <w:pStyle w:val="Header"/>
            <w:ind w:left="-115"/>
          </w:pPr>
        </w:p>
      </w:tc>
      <w:tc>
        <w:tcPr>
          <w:tcW w:w="3600" w:type="dxa"/>
        </w:tcPr>
        <w:p w14:paraId="2CDBB42D" w14:textId="24AD88ED" w:rsidR="5A2B3103" w:rsidRDefault="5A2B3103" w:rsidP="5A2B3103">
          <w:pPr>
            <w:pStyle w:val="Header"/>
            <w:jc w:val="center"/>
          </w:pPr>
        </w:p>
      </w:tc>
      <w:tc>
        <w:tcPr>
          <w:tcW w:w="3600" w:type="dxa"/>
        </w:tcPr>
        <w:p w14:paraId="02FB71A8" w14:textId="339B1748" w:rsidR="5A2B3103" w:rsidRDefault="5A2B3103" w:rsidP="5A2B3103">
          <w:pPr>
            <w:pStyle w:val="Header"/>
            <w:ind w:right="-115"/>
            <w:jc w:val="right"/>
          </w:pPr>
        </w:p>
      </w:tc>
    </w:tr>
  </w:tbl>
  <w:p w14:paraId="31C34F54" w14:textId="3BEA1D72" w:rsidR="5A2B3103" w:rsidRDefault="5A2B3103" w:rsidP="5A2B31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66262015">
    <w:abstractNumId w:val="9"/>
  </w:num>
  <w:num w:numId="2" w16cid:durableId="672225947">
    <w:abstractNumId w:val="7"/>
  </w:num>
  <w:num w:numId="3" w16cid:durableId="1509326465">
    <w:abstractNumId w:val="6"/>
  </w:num>
  <w:num w:numId="4" w16cid:durableId="820317143">
    <w:abstractNumId w:val="5"/>
  </w:num>
  <w:num w:numId="5" w16cid:durableId="1563515993">
    <w:abstractNumId w:val="4"/>
  </w:num>
  <w:num w:numId="6" w16cid:durableId="243418583">
    <w:abstractNumId w:val="8"/>
  </w:num>
  <w:num w:numId="7" w16cid:durableId="1660648713">
    <w:abstractNumId w:val="3"/>
  </w:num>
  <w:num w:numId="8" w16cid:durableId="823425460">
    <w:abstractNumId w:val="2"/>
  </w:num>
  <w:num w:numId="9" w16cid:durableId="700403094">
    <w:abstractNumId w:val="1"/>
  </w:num>
  <w:num w:numId="10" w16cid:durableId="483818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05/31/2020"/>
    <w:docVar w:name="MonthStart" w:val="05/01/2020"/>
    <w:docVar w:name="ShowDynamicGuides" w:val="1"/>
    <w:docVar w:name="ShowMarginGuides" w:val="0"/>
    <w:docVar w:name="ShowOutlines" w:val="0"/>
    <w:docVar w:name="ShowStaticGuides" w:val="0"/>
  </w:docVars>
  <w:rsids>
    <w:rsidRoot w:val="00324C7A"/>
    <w:rsid w:val="00001BD9"/>
    <w:rsid w:val="000037A9"/>
    <w:rsid w:val="0000471F"/>
    <w:rsid w:val="0000527E"/>
    <w:rsid w:val="00005C73"/>
    <w:rsid w:val="00010D90"/>
    <w:rsid w:val="00012103"/>
    <w:rsid w:val="000123E7"/>
    <w:rsid w:val="00012DBA"/>
    <w:rsid w:val="00013E04"/>
    <w:rsid w:val="00015F22"/>
    <w:rsid w:val="0001621E"/>
    <w:rsid w:val="0001669E"/>
    <w:rsid w:val="000177B4"/>
    <w:rsid w:val="00020D44"/>
    <w:rsid w:val="00020E42"/>
    <w:rsid w:val="00021E1C"/>
    <w:rsid w:val="000220D4"/>
    <w:rsid w:val="00025306"/>
    <w:rsid w:val="0002610E"/>
    <w:rsid w:val="00026F4F"/>
    <w:rsid w:val="000274A9"/>
    <w:rsid w:val="00033422"/>
    <w:rsid w:val="0003399A"/>
    <w:rsid w:val="000339F6"/>
    <w:rsid w:val="00034B53"/>
    <w:rsid w:val="000402CD"/>
    <w:rsid w:val="0004151A"/>
    <w:rsid w:val="00041700"/>
    <w:rsid w:val="00043DC1"/>
    <w:rsid w:val="0004503A"/>
    <w:rsid w:val="000455D0"/>
    <w:rsid w:val="00045E74"/>
    <w:rsid w:val="00051925"/>
    <w:rsid w:val="000547DD"/>
    <w:rsid w:val="00057264"/>
    <w:rsid w:val="00061080"/>
    <w:rsid w:val="000614D3"/>
    <w:rsid w:val="00062F9A"/>
    <w:rsid w:val="00062FFF"/>
    <w:rsid w:val="000639F0"/>
    <w:rsid w:val="000657CE"/>
    <w:rsid w:val="0006762C"/>
    <w:rsid w:val="00067A1E"/>
    <w:rsid w:val="00073EC6"/>
    <w:rsid w:val="00074950"/>
    <w:rsid w:val="000757D3"/>
    <w:rsid w:val="00076B02"/>
    <w:rsid w:val="00082CEC"/>
    <w:rsid w:val="00083445"/>
    <w:rsid w:val="000915DD"/>
    <w:rsid w:val="00091705"/>
    <w:rsid w:val="00092D61"/>
    <w:rsid w:val="000944AC"/>
    <w:rsid w:val="00094AE4"/>
    <w:rsid w:val="0009552F"/>
    <w:rsid w:val="00095A27"/>
    <w:rsid w:val="0009707B"/>
    <w:rsid w:val="000A0681"/>
    <w:rsid w:val="000A0D39"/>
    <w:rsid w:val="000A0FBD"/>
    <w:rsid w:val="000A2A0C"/>
    <w:rsid w:val="000A4098"/>
    <w:rsid w:val="000A4489"/>
    <w:rsid w:val="000A569A"/>
    <w:rsid w:val="000A604C"/>
    <w:rsid w:val="000A75B4"/>
    <w:rsid w:val="000B0159"/>
    <w:rsid w:val="000B033B"/>
    <w:rsid w:val="000B4CF0"/>
    <w:rsid w:val="000B60E7"/>
    <w:rsid w:val="000B7382"/>
    <w:rsid w:val="000C2A03"/>
    <w:rsid w:val="000C2A9E"/>
    <w:rsid w:val="000C3C27"/>
    <w:rsid w:val="000C3D8E"/>
    <w:rsid w:val="000D36FE"/>
    <w:rsid w:val="000D3BE6"/>
    <w:rsid w:val="000D4989"/>
    <w:rsid w:val="000E1CC3"/>
    <w:rsid w:val="000E3411"/>
    <w:rsid w:val="000E3C02"/>
    <w:rsid w:val="000E3F5E"/>
    <w:rsid w:val="000E5CCC"/>
    <w:rsid w:val="000E6C76"/>
    <w:rsid w:val="000F130C"/>
    <w:rsid w:val="000F546B"/>
    <w:rsid w:val="000F71A2"/>
    <w:rsid w:val="00100875"/>
    <w:rsid w:val="00101647"/>
    <w:rsid w:val="00102A07"/>
    <w:rsid w:val="00103C0A"/>
    <w:rsid w:val="00105084"/>
    <w:rsid w:val="001063F5"/>
    <w:rsid w:val="00106B6E"/>
    <w:rsid w:val="00107B5B"/>
    <w:rsid w:val="00107CCC"/>
    <w:rsid w:val="00113C0D"/>
    <w:rsid w:val="00114BF1"/>
    <w:rsid w:val="001165A2"/>
    <w:rsid w:val="00120A1A"/>
    <w:rsid w:val="00121F76"/>
    <w:rsid w:val="00122373"/>
    <w:rsid w:val="00122ACC"/>
    <w:rsid w:val="00123839"/>
    <w:rsid w:val="00123F75"/>
    <w:rsid w:val="0012493F"/>
    <w:rsid w:val="00124ADC"/>
    <w:rsid w:val="00125236"/>
    <w:rsid w:val="0013098E"/>
    <w:rsid w:val="00132D48"/>
    <w:rsid w:val="00132F72"/>
    <w:rsid w:val="00133021"/>
    <w:rsid w:val="001339D6"/>
    <w:rsid w:val="00133A1B"/>
    <w:rsid w:val="00134A49"/>
    <w:rsid w:val="00134DA4"/>
    <w:rsid w:val="00135C8F"/>
    <w:rsid w:val="0013738B"/>
    <w:rsid w:val="00143759"/>
    <w:rsid w:val="001473A9"/>
    <w:rsid w:val="00147C8C"/>
    <w:rsid w:val="00151C8E"/>
    <w:rsid w:val="001521FA"/>
    <w:rsid w:val="00153316"/>
    <w:rsid w:val="00153A83"/>
    <w:rsid w:val="00160347"/>
    <w:rsid w:val="001604C0"/>
    <w:rsid w:val="00162E30"/>
    <w:rsid w:val="00164689"/>
    <w:rsid w:val="00170D2F"/>
    <w:rsid w:val="00173039"/>
    <w:rsid w:val="00174647"/>
    <w:rsid w:val="00176170"/>
    <w:rsid w:val="001771EE"/>
    <w:rsid w:val="00180A5F"/>
    <w:rsid w:val="00181504"/>
    <w:rsid w:val="001844D8"/>
    <w:rsid w:val="00184A0A"/>
    <w:rsid w:val="001864DB"/>
    <w:rsid w:val="00187AFC"/>
    <w:rsid w:val="00190DC1"/>
    <w:rsid w:val="001933CF"/>
    <w:rsid w:val="00193E15"/>
    <w:rsid w:val="00194A0D"/>
    <w:rsid w:val="001969F6"/>
    <w:rsid w:val="001A14A2"/>
    <w:rsid w:val="001A2781"/>
    <w:rsid w:val="001A32DF"/>
    <w:rsid w:val="001A3584"/>
    <w:rsid w:val="001A7259"/>
    <w:rsid w:val="001B1230"/>
    <w:rsid w:val="001B1B78"/>
    <w:rsid w:val="001B2C1D"/>
    <w:rsid w:val="001B2EBA"/>
    <w:rsid w:val="001B490D"/>
    <w:rsid w:val="001B5FE6"/>
    <w:rsid w:val="001C1702"/>
    <w:rsid w:val="001C2678"/>
    <w:rsid w:val="001C4761"/>
    <w:rsid w:val="001C63A5"/>
    <w:rsid w:val="001D0E26"/>
    <w:rsid w:val="001D0F87"/>
    <w:rsid w:val="001D15F5"/>
    <w:rsid w:val="001D19EA"/>
    <w:rsid w:val="001D3BD3"/>
    <w:rsid w:val="001D4D3B"/>
    <w:rsid w:val="001D5A2E"/>
    <w:rsid w:val="001D5F42"/>
    <w:rsid w:val="001D6F10"/>
    <w:rsid w:val="001D7FBA"/>
    <w:rsid w:val="001E0524"/>
    <w:rsid w:val="001E1E1B"/>
    <w:rsid w:val="001E21D5"/>
    <w:rsid w:val="001E46FA"/>
    <w:rsid w:val="001E55CE"/>
    <w:rsid w:val="001E6690"/>
    <w:rsid w:val="001E7100"/>
    <w:rsid w:val="001E77CE"/>
    <w:rsid w:val="001F011E"/>
    <w:rsid w:val="001F48CA"/>
    <w:rsid w:val="001F4983"/>
    <w:rsid w:val="001F4E20"/>
    <w:rsid w:val="001F6C0C"/>
    <w:rsid w:val="002008D7"/>
    <w:rsid w:val="00200A62"/>
    <w:rsid w:val="00203C57"/>
    <w:rsid w:val="002043A4"/>
    <w:rsid w:val="00206AE8"/>
    <w:rsid w:val="00206D72"/>
    <w:rsid w:val="00212CD6"/>
    <w:rsid w:val="002147BA"/>
    <w:rsid w:val="00216815"/>
    <w:rsid w:val="00221F50"/>
    <w:rsid w:val="00222111"/>
    <w:rsid w:val="00224E1F"/>
    <w:rsid w:val="00224ED2"/>
    <w:rsid w:val="00225183"/>
    <w:rsid w:val="0022594E"/>
    <w:rsid w:val="002278F2"/>
    <w:rsid w:val="00227A8F"/>
    <w:rsid w:val="00230B3E"/>
    <w:rsid w:val="00231867"/>
    <w:rsid w:val="002320CD"/>
    <w:rsid w:val="00232124"/>
    <w:rsid w:val="00233EAB"/>
    <w:rsid w:val="00240B1E"/>
    <w:rsid w:val="00242D4A"/>
    <w:rsid w:val="00242EF6"/>
    <w:rsid w:val="002432E7"/>
    <w:rsid w:val="002439B7"/>
    <w:rsid w:val="00245054"/>
    <w:rsid w:val="00245335"/>
    <w:rsid w:val="002457A1"/>
    <w:rsid w:val="00246816"/>
    <w:rsid w:val="00246DAE"/>
    <w:rsid w:val="002500F6"/>
    <w:rsid w:val="0025112C"/>
    <w:rsid w:val="00254285"/>
    <w:rsid w:val="00254B1E"/>
    <w:rsid w:val="00254DBF"/>
    <w:rsid w:val="00256FBA"/>
    <w:rsid w:val="0025748C"/>
    <w:rsid w:val="00260C6A"/>
    <w:rsid w:val="00261865"/>
    <w:rsid w:val="002619B1"/>
    <w:rsid w:val="00261E04"/>
    <w:rsid w:val="00262E10"/>
    <w:rsid w:val="0026304D"/>
    <w:rsid w:val="002636A7"/>
    <w:rsid w:val="0026471D"/>
    <w:rsid w:val="0026568E"/>
    <w:rsid w:val="00265E6F"/>
    <w:rsid w:val="00266C46"/>
    <w:rsid w:val="002707DC"/>
    <w:rsid w:val="00270E3D"/>
    <w:rsid w:val="00271F04"/>
    <w:rsid w:val="00272EAD"/>
    <w:rsid w:val="002744C3"/>
    <w:rsid w:val="00274982"/>
    <w:rsid w:val="00275B79"/>
    <w:rsid w:val="00280C9B"/>
    <w:rsid w:val="002818EF"/>
    <w:rsid w:val="00283A25"/>
    <w:rsid w:val="00283D4C"/>
    <w:rsid w:val="00284754"/>
    <w:rsid w:val="00287213"/>
    <w:rsid w:val="00290609"/>
    <w:rsid w:val="00292262"/>
    <w:rsid w:val="00294826"/>
    <w:rsid w:val="00296068"/>
    <w:rsid w:val="002960C2"/>
    <w:rsid w:val="00297281"/>
    <w:rsid w:val="002A15EE"/>
    <w:rsid w:val="002A5071"/>
    <w:rsid w:val="002A6EB3"/>
    <w:rsid w:val="002A72E6"/>
    <w:rsid w:val="002AC3CA"/>
    <w:rsid w:val="002B3320"/>
    <w:rsid w:val="002B41B2"/>
    <w:rsid w:val="002B46DC"/>
    <w:rsid w:val="002B799C"/>
    <w:rsid w:val="002C0119"/>
    <w:rsid w:val="002C0130"/>
    <w:rsid w:val="002C4708"/>
    <w:rsid w:val="002C719A"/>
    <w:rsid w:val="002C7726"/>
    <w:rsid w:val="002D0629"/>
    <w:rsid w:val="002D064C"/>
    <w:rsid w:val="002D2DFE"/>
    <w:rsid w:val="002D60D1"/>
    <w:rsid w:val="002D68E2"/>
    <w:rsid w:val="002E3358"/>
    <w:rsid w:val="002E3807"/>
    <w:rsid w:val="002E412A"/>
    <w:rsid w:val="002F1645"/>
    <w:rsid w:val="002F1C8B"/>
    <w:rsid w:val="002F37B3"/>
    <w:rsid w:val="002F3BA9"/>
    <w:rsid w:val="002F5B68"/>
    <w:rsid w:val="002F5DB8"/>
    <w:rsid w:val="002F7032"/>
    <w:rsid w:val="002F7B81"/>
    <w:rsid w:val="00300A1F"/>
    <w:rsid w:val="00304022"/>
    <w:rsid w:val="00304614"/>
    <w:rsid w:val="00304700"/>
    <w:rsid w:val="00304959"/>
    <w:rsid w:val="003059AA"/>
    <w:rsid w:val="00307A82"/>
    <w:rsid w:val="00311570"/>
    <w:rsid w:val="00311CE9"/>
    <w:rsid w:val="00313150"/>
    <w:rsid w:val="003131CA"/>
    <w:rsid w:val="00313615"/>
    <w:rsid w:val="003158CC"/>
    <w:rsid w:val="00316ABB"/>
    <w:rsid w:val="003175FD"/>
    <w:rsid w:val="00320819"/>
    <w:rsid w:val="00320970"/>
    <w:rsid w:val="003217F9"/>
    <w:rsid w:val="00321EAD"/>
    <w:rsid w:val="00321F30"/>
    <w:rsid w:val="00323ACD"/>
    <w:rsid w:val="00323E8E"/>
    <w:rsid w:val="00324C7A"/>
    <w:rsid w:val="00325A61"/>
    <w:rsid w:val="00326F6B"/>
    <w:rsid w:val="003275ED"/>
    <w:rsid w:val="003279C0"/>
    <w:rsid w:val="003306A9"/>
    <w:rsid w:val="00332CB7"/>
    <w:rsid w:val="003349CA"/>
    <w:rsid w:val="00335D76"/>
    <w:rsid w:val="00336323"/>
    <w:rsid w:val="00336721"/>
    <w:rsid w:val="00337682"/>
    <w:rsid w:val="00337F0E"/>
    <w:rsid w:val="003414CC"/>
    <w:rsid w:val="003419A2"/>
    <w:rsid w:val="00341A68"/>
    <w:rsid w:val="00343766"/>
    <w:rsid w:val="00343B05"/>
    <w:rsid w:val="003478BB"/>
    <w:rsid w:val="00347D4D"/>
    <w:rsid w:val="00351B2C"/>
    <w:rsid w:val="003528BE"/>
    <w:rsid w:val="00352E5E"/>
    <w:rsid w:val="003552B2"/>
    <w:rsid w:val="00355C7B"/>
    <w:rsid w:val="00357126"/>
    <w:rsid w:val="00357422"/>
    <w:rsid w:val="00361105"/>
    <w:rsid w:val="003646C3"/>
    <w:rsid w:val="003651D8"/>
    <w:rsid w:val="00365507"/>
    <w:rsid w:val="0036DF94"/>
    <w:rsid w:val="0037142C"/>
    <w:rsid w:val="00371456"/>
    <w:rsid w:val="003714E8"/>
    <w:rsid w:val="00371BE0"/>
    <w:rsid w:val="00372C0A"/>
    <w:rsid w:val="00375B27"/>
    <w:rsid w:val="00376A82"/>
    <w:rsid w:val="00377BB0"/>
    <w:rsid w:val="00380082"/>
    <w:rsid w:val="0038044F"/>
    <w:rsid w:val="00381A7B"/>
    <w:rsid w:val="003822FE"/>
    <w:rsid w:val="003853AA"/>
    <w:rsid w:val="00385E74"/>
    <w:rsid w:val="003879D0"/>
    <w:rsid w:val="00390A02"/>
    <w:rsid w:val="003934A2"/>
    <w:rsid w:val="00397756"/>
    <w:rsid w:val="003A0F22"/>
    <w:rsid w:val="003A1262"/>
    <w:rsid w:val="003A2447"/>
    <w:rsid w:val="003A2ED3"/>
    <w:rsid w:val="003A2F87"/>
    <w:rsid w:val="003A45F2"/>
    <w:rsid w:val="003A5638"/>
    <w:rsid w:val="003A57AE"/>
    <w:rsid w:val="003A6097"/>
    <w:rsid w:val="003A77D6"/>
    <w:rsid w:val="003A7FCF"/>
    <w:rsid w:val="003B07C7"/>
    <w:rsid w:val="003B0A52"/>
    <w:rsid w:val="003B378E"/>
    <w:rsid w:val="003B38DB"/>
    <w:rsid w:val="003B4E77"/>
    <w:rsid w:val="003B55EF"/>
    <w:rsid w:val="003B6B75"/>
    <w:rsid w:val="003B72DF"/>
    <w:rsid w:val="003B7F76"/>
    <w:rsid w:val="003C170B"/>
    <w:rsid w:val="003C40BD"/>
    <w:rsid w:val="003C53BE"/>
    <w:rsid w:val="003C53FA"/>
    <w:rsid w:val="003D04E4"/>
    <w:rsid w:val="003D0C64"/>
    <w:rsid w:val="003D10C7"/>
    <w:rsid w:val="003D220E"/>
    <w:rsid w:val="003D23FE"/>
    <w:rsid w:val="003D5D9C"/>
    <w:rsid w:val="003D700D"/>
    <w:rsid w:val="003D7726"/>
    <w:rsid w:val="003D7CE7"/>
    <w:rsid w:val="003E2B77"/>
    <w:rsid w:val="003E521E"/>
    <w:rsid w:val="003E52D2"/>
    <w:rsid w:val="003E6AA7"/>
    <w:rsid w:val="003F21FC"/>
    <w:rsid w:val="003F4F9F"/>
    <w:rsid w:val="003F589E"/>
    <w:rsid w:val="003F5EFF"/>
    <w:rsid w:val="003F6E4F"/>
    <w:rsid w:val="00402FBA"/>
    <w:rsid w:val="004035D6"/>
    <w:rsid w:val="0040699B"/>
    <w:rsid w:val="00410FF7"/>
    <w:rsid w:val="004112C4"/>
    <w:rsid w:val="00412EC6"/>
    <w:rsid w:val="00413937"/>
    <w:rsid w:val="0041421F"/>
    <w:rsid w:val="00416A24"/>
    <w:rsid w:val="0041EED0"/>
    <w:rsid w:val="00420821"/>
    <w:rsid w:val="00420963"/>
    <w:rsid w:val="00421554"/>
    <w:rsid w:val="00423531"/>
    <w:rsid w:val="00424D53"/>
    <w:rsid w:val="004260A2"/>
    <w:rsid w:val="0042684E"/>
    <w:rsid w:val="00431038"/>
    <w:rsid w:val="004326E0"/>
    <w:rsid w:val="00434923"/>
    <w:rsid w:val="0043588C"/>
    <w:rsid w:val="00435B47"/>
    <w:rsid w:val="00436907"/>
    <w:rsid w:val="004375B4"/>
    <w:rsid w:val="00440FCB"/>
    <w:rsid w:val="00441712"/>
    <w:rsid w:val="00441D01"/>
    <w:rsid w:val="00443049"/>
    <w:rsid w:val="004439AE"/>
    <w:rsid w:val="004449C5"/>
    <w:rsid w:val="00444CDC"/>
    <w:rsid w:val="00451632"/>
    <w:rsid w:val="00454398"/>
    <w:rsid w:val="0045626D"/>
    <w:rsid w:val="00457C9D"/>
    <w:rsid w:val="004613F9"/>
    <w:rsid w:val="0046611C"/>
    <w:rsid w:val="00466A59"/>
    <w:rsid w:val="00466D03"/>
    <w:rsid w:val="004710E5"/>
    <w:rsid w:val="004713A3"/>
    <w:rsid w:val="00471E66"/>
    <w:rsid w:val="0047750B"/>
    <w:rsid w:val="00477DE8"/>
    <w:rsid w:val="0048262E"/>
    <w:rsid w:val="00483057"/>
    <w:rsid w:val="00484105"/>
    <w:rsid w:val="00485913"/>
    <w:rsid w:val="00485BC1"/>
    <w:rsid w:val="00486287"/>
    <w:rsid w:val="00486703"/>
    <w:rsid w:val="004902EF"/>
    <w:rsid w:val="00491599"/>
    <w:rsid w:val="00492486"/>
    <w:rsid w:val="004928FA"/>
    <w:rsid w:val="00492ED6"/>
    <w:rsid w:val="004936C8"/>
    <w:rsid w:val="004965F5"/>
    <w:rsid w:val="00496A4C"/>
    <w:rsid w:val="0049707A"/>
    <w:rsid w:val="004A324D"/>
    <w:rsid w:val="004A3FC7"/>
    <w:rsid w:val="004A4054"/>
    <w:rsid w:val="004A4B89"/>
    <w:rsid w:val="004A4CC7"/>
    <w:rsid w:val="004A561B"/>
    <w:rsid w:val="004B4352"/>
    <w:rsid w:val="004B54A9"/>
    <w:rsid w:val="004B55BD"/>
    <w:rsid w:val="004B7EFC"/>
    <w:rsid w:val="004B7F75"/>
    <w:rsid w:val="004C3F7B"/>
    <w:rsid w:val="004C563C"/>
    <w:rsid w:val="004C77C3"/>
    <w:rsid w:val="004D29FE"/>
    <w:rsid w:val="004D3A3B"/>
    <w:rsid w:val="004D470E"/>
    <w:rsid w:val="004D5EFB"/>
    <w:rsid w:val="004D6FC8"/>
    <w:rsid w:val="004D7BCD"/>
    <w:rsid w:val="004E1A02"/>
    <w:rsid w:val="004E26F9"/>
    <w:rsid w:val="004E4757"/>
    <w:rsid w:val="004E58E1"/>
    <w:rsid w:val="004E6AA8"/>
    <w:rsid w:val="004F0BCF"/>
    <w:rsid w:val="004F1C68"/>
    <w:rsid w:val="004F1E42"/>
    <w:rsid w:val="004F1F5C"/>
    <w:rsid w:val="004F2219"/>
    <w:rsid w:val="004F23E2"/>
    <w:rsid w:val="004F3643"/>
    <w:rsid w:val="004F5673"/>
    <w:rsid w:val="004F576B"/>
    <w:rsid w:val="004F5875"/>
    <w:rsid w:val="005033FE"/>
    <w:rsid w:val="00506D7B"/>
    <w:rsid w:val="00507595"/>
    <w:rsid w:val="00511B94"/>
    <w:rsid w:val="00512207"/>
    <w:rsid w:val="00512D21"/>
    <w:rsid w:val="00512EA8"/>
    <w:rsid w:val="005136AC"/>
    <w:rsid w:val="00521F1D"/>
    <w:rsid w:val="00524119"/>
    <w:rsid w:val="0052441B"/>
    <w:rsid w:val="005263A5"/>
    <w:rsid w:val="005301CC"/>
    <w:rsid w:val="00530641"/>
    <w:rsid w:val="00531A03"/>
    <w:rsid w:val="00531C20"/>
    <w:rsid w:val="00533378"/>
    <w:rsid w:val="00540016"/>
    <w:rsid w:val="005441BC"/>
    <w:rsid w:val="0054606D"/>
    <w:rsid w:val="0054634B"/>
    <w:rsid w:val="005466F2"/>
    <w:rsid w:val="00546AE6"/>
    <w:rsid w:val="00550116"/>
    <w:rsid w:val="005518C3"/>
    <w:rsid w:val="00552253"/>
    <w:rsid w:val="005522F9"/>
    <w:rsid w:val="00553A8E"/>
    <w:rsid w:val="00557BBA"/>
    <w:rsid w:val="005600DA"/>
    <w:rsid w:val="00562686"/>
    <w:rsid w:val="00562934"/>
    <w:rsid w:val="00572D13"/>
    <w:rsid w:val="00573994"/>
    <w:rsid w:val="00574778"/>
    <w:rsid w:val="0057659B"/>
    <w:rsid w:val="005772AD"/>
    <w:rsid w:val="00587377"/>
    <w:rsid w:val="00591E80"/>
    <w:rsid w:val="0059277A"/>
    <w:rsid w:val="00593611"/>
    <w:rsid w:val="00595477"/>
    <w:rsid w:val="005955AC"/>
    <w:rsid w:val="00596F29"/>
    <w:rsid w:val="005A1078"/>
    <w:rsid w:val="005A148F"/>
    <w:rsid w:val="005A31C6"/>
    <w:rsid w:val="005A3AC0"/>
    <w:rsid w:val="005A4372"/>
    <w:rsid w:val="005A48FB"/>
    <w:rsid w:val="005B08A3"/>
    <w:rsid w:val="005B0C48"/>
    <w:rsid w:val="005B3220"/>
    <w:rsid w:val="005B40D5"/>
    <w:rsid w:val="005B4577"/>
    <w:rsid w:val="005B5DD0"/>
    <w:rsid w:val="005B635A"/>
    <w:rsid w:val="005B71BD"/>
    <w:rsid w:val="005B7284"/>
    <w:rsid w:val="005C061A"/>
    <w:rsid w:val="005C0F4C"/>
    <w:rsid w:val="005C1A85"/>
    <w:rsid w:val="005C1BD6"/>
    <w:rsid w:val="005C1F79"/>
    <w:rsid w:val="005C6FE4"/>
    <w:rsid w:val="005C736C"/>
    <w:rsid w:val="005D1B82"/>
    <w:rsid w:val="005D23B2"/>
    <w:rsid w:val="005D3101"/>
    <w:rsid w:val="005D3C99"/>
    <w:rsid w:val="005D5E12"/>
    <w:rsid w:val="005E040E"/>
    <w:rsid w:val="005E11F3"/>
    <w:rsid w:val="005E1D8B"/>
    <w:rsid w:val="005E546E"/>
    <w:rsid w:val="005E5916"/>
    <w:rsid w:val="005F67F3"/>
    <w:rsid w:val="005F7780"/>
    <w:rsid w:val="0060061C"/>
    <w:rsid w:val="00602AEB"/>
    <w:rsid w:val="0060443F"/>
    <w:rsid w:val="00605127"/>
    <w:rsid w:val="00607075"/>
    <w:rsid w:val="00607CAF"/>
    <w:rsid w:val="00610C46"/>
    <w:rsid w:val="00613742"/>
    <w:rsid w:val="00613A61"/>
    <w:rsid w:val="00615B08"/>
    <w:rsid w:val="006174C5"/>
    <w:rsid w:val="00621A7A"/>
    <w:rsid w:val="00621D2C"/>
    <w:rsid w:val="00622285"/>
    <w:rsid w:val="00622489"/>
    <w:rsid w:val="00622FEF"/>
    <w:rsid w:val="00624885"/>
    <w:rsid w:val="006306CE"/>
    <w:rsid w:val="006325C1"/>
    <w:rsid w:val="0063376F"/>
    <w:rsid w:val="00635F5A"/>
    <w:rsid w:val="00636F76"/>
    <w:rsid w:val="00640804"/>
    <w:rsid w:val="0064151B"/>
    <w:rsid w:val="0064253E"/>
    <w:rsid w:val="00642FC9"/>
    <w:rsid w:val="00644099"/>
    <w:rsid w:val="00644679"/>
    <w:rsid w:val="00644D72"/>
    <w:rsid w:val="00645BD5"/>
    <w:rsid w:val="00647351"/>
    <w:rsid w:val="00650DF1"/>
    <w:rsid w:val="006550CF"/>
    <w:rsid w:val="00655294"/>
    <w:rsid w:val="006559CB"/>
    <w:rsid w:val="006616DB"/>
    <w:rsid w:val="006618E8"/>
    <w:rsid w:val="00662A45"/>
    <w:rsid w:val="0066396B"/>
    <w:rsid w:val="006705A3"/>
    <w:rsid w:val="006736B3"/>
    <w:rsid w:val="00675398"/>
    <w:rsid w:val="00676310"/>
    <w:rsid w:val="00676393"/>
    <w:rsid w:val="006765A2"/>
    <w:rsid w:val="00681457"/>
    <w:rsid w:val="00681584"/>
    <w:rsid w:val="006824F0"/>
    <w:rsid w:val="0068409B"/>
    <w:rsid w:val="006858A4"/>
    <w:rsid w:val="00685DE5"/>
    <w:rsid w:val="006866AD"/>
    <w:rsid w:val="00686CA7"/>
    <w:rsid w:val="006910EF"/>
    <w:rsid w:val="0069230A"/>
    <w:rsid w:val="00693A74"/>
    <w:rsid w:val="006951F0"/>
    <w:rsid w:val="006A2A71"/>
    <w:rsid w:val="006A3CF3"/>
    <w:rsid w:val="006B1590"/>
    <w:rsid w:val="006B5F7B"/>
    <w:rsid w:val="006C0690"/>
    <w:rsid w:val="006C2562"/>
    <w:rsid w:val="006C3500"/>
    <w:rsid w:val="006C5655"/>
    <w:rsid w:val="006C5957"/>
    <w:rsid w:val="006C71B1"/>
    <w:rsid w:val="006C7D39"/>
    <w:rsid w:val="006D036D"/>
    <w:rsid w:val="006D040E"/>
    <w:rsid w:val="006D1734"/>
    <w:rsid w:val="006D27DB"/>
    <w:rsid w:val="006D4AE0"/>
    <w:rsid w:val="006D6D26"/>
    <w:rsid w:val="006D7F04"/>
    <w:rsid w:val="006E37F2"/>
    <w:rsid w:val="006E3DF7"/>
    <w:rsid w:val="006E6407"/>
    <w:rsid w:val="006F395B"/>
    <w:rsid w:val="006F3DAC"/>
    <w:rsid w:val="006F5090"/>
    <w:rsid w:val="006F5163"/>
    <w:rsid w:val="006F7496"/>
    <w:rsid w:val="006F7B59"/>
    <w:rsid w:val="00701D8B"/>
    <w:rsid w:val="00702134"/>
    <w:rsid w:val="007024AB"/>
    <w:rsid w:val="0070266A"/>
    <w:rsid w:val="00704081"/>
    <w:rsid w:val="00704DFC"/>
    <w:rsid w:val="007052BD"/>
    <w:rsid w:val="0070560A"/>
    <w:rsid w:val="00705D23"/>
    <w:rsid w:val="00706462"/>
    <w:rsid w:val="00711108"/>
    <w:rsid w:val="00712041"/>
    <w:rsid w:val="00712F05"/>
    <w:rsid w:val="00721589"/>
    <w:rsid w:val="0072360C"/>
    <w:rsid w:val="00724254"/>
    <w:rsid w:val="007254BE"/>
    <w:rsid w:val="00726B54"/>
    <w:rsid w:val="00727461"/>
    <w:rsid w:val="00731B1B"/>
    <w:rsid w:val="0073402D"/>
    <w:rsid w:val="00737B51"/>
    <w:rsid w:val="007401BB"/>
    <w:rsid w:val="00740203"/>
    <w:rsid w:val="0074052A"/>
    <w:rsid w:val="007423C7"/>
    <w:rsid w:val="00742E9B"/>
    <w:rsid w:val="00744AE3"/>
    <w:rsid w:val="00744CE6"/>
    <w:rsid w:val="0074686B"/>
    <w:rsid w:val="00746F45"/>
    <w:rsid w:val="00754890"/>
    <w:rsid w:val="00754BA8"/>
    <w:rsid w:val="0075698D"/>
    <w:rsid w:val="00762A6F"/>
    <w:rsid w:val="00762F6F"/>
    <w:rsid w:val="00763B0B"/>
    <w:rsid w:val="00763D82"/>
    <w:rsid w:val="00766BC7"/>
    <w:rsid w:val="00767CFF"/>
    <w:rsid w:val="007706A4"/>
    <w:rsid w:val="0077096C"/>
    <w:rsid w:val="00772F61"/>
    <w:rsid w:val="00780D46"/>
    <w:rsid w:val="007813BF"/>
    <w:rsid w:val="00782A0E"/>
    <w:rsid w:val="00786B02"/>
    <w:rsid w:val="00792C5A"/>
    <w:rsid w:val="00792F81"/>
    <w:rsid w:val="0079349D"/>
    <w:rsid w:val="007937BE"/>
    <w:rsid w:val="00794A1D"/>
    <w:rsid w:val="00796870"/>
    <w:rsid w:val="00796CBE"/>
    <w:rsid w:val="0079798C"/>
    <w:rsid w:val="00797A47"/>
    <w:rsid w:val="007A0704"/>
    <w:rsid w:val="007A1D0E"/>
    <w:rsid w:val="007B0AB4"/>
    <w:rsid w:val="007B2552"/>
    <w:rsid w:val="007B2997"/>
    <w:rsid w:val="007B4481"/>
    <w:rsid w:val="007B54E4"/>
    <w:rsid w:val="007B7333"/>
    <w:rsid w:val="007C1A42"/>
    <w:rsid w:val="007C409F"/>
    <w:rsid w:val="007C67D5"/>
    <w:rsid w:val="007CCE97"/>
    <w:rsid w:val="007D1E25"/>
    <w:rsid w:val="007D4ADD"/>
    <w:rsid w:val="007D63FD"/>
    <w:rsid w:val="007D68AC"/>
    <w:rsid w:val="007D7573"/>
    <w:rsid w:val="007D7EE6"/>
    <w:rsid w:val="007E17D3"/>
    <w:rsid w:val="007E3B12"/>
    <w:rsid w:val="007E4FAE"/>
    <w:rsid w:val="007E55FC"/>
    <w:rsid w:val="007E6291"/>
    <w:rsid w:val="007F0F3A"/>
    <w:rsid w:val="007F256A"/>
    <w:rsid w:val="007F4012"/>
    <w:rsid w:val="007F7C24"/>
    <w:rsid w:val="007F7FD0"/>
    <w:rsid w:val="00800DAF"/>
    <w:rsid w:val="00801150"/>
    <w:rsid w:val="00802FDF"/>
    <w:rsid w:val="0080706F"/>
    <w:rsid w:val="008102E2"/>
    <w:rsid w:val="00810411"/>
    <w:rsid w:val="008116F9"/>
    <w:rsid w:val="00811BDA"/>
    <w:rsid w:val="008123E0"/>
    <w:rsid w:val="00812ADB"/>
    <w:rsid w:val="00812BAE"/>
    <w:rsid w:val="00812DAD"/>
    <w:rsid w:val="0081356A"/>
    <w:rsid w:val="00816760"/>
    <w:rsid w:val="00816CB3"/>
    <w:rsid w:val="00816D63"/>
    <w:rsid w:val="00820240"/>
    <w:rsid w:val="00820576"/>
    <w:rsid w:val="008248A4"/>
    <w:rsid w:val="008261C0"/>
    <w:rsid w:val="00833425"/>
    <w:rsid w:val="00835E90"/>
    <w:rsid w:val="008361D6"/>
    <w:rsid w:val="00841253"/>
    <w:rsid w:val="00843349"/>
    <w:rsid w:val="0084499D"/>
    <w:rsid w:val="008528C4"/>
    <w:rsid w:val="00852B4A"/>
    <w:rsid w:val="00853250"/>
    <w:rsid w:val="00853594"/>
    <w:rsid w:val="00856C1D"/>
    <w:rsid w:val="00857933"/>
    <w:rsid w:val="00860B1B"/>
    <w:rsid w:val="00861C59"/>
    <w:rsid w:val="00862793"/>
    <w:rsid w:val="00862B10"/>
    <w:rsid w:val="00863267"/>
    <w:rsid w:val="00866734"/>
    <w:rsid w:val="008679BB"/>
    <w:rsid w:val="00870584"/>
    <w:rsid w:val="00870819"/>
    <w:rsid w:val="00872AE6"/>
    <w:rsid w:val="00874246"/>
    <w:rsid w:val="00876479"/>
    <w:rsid w:val="00877D6B"/>
    <w:rsid w:val="0088092D"/>
    <w:rsid w:val="00886F25"/>
    <w:rsid w:val="00892829"/>
    <w:rsid w:val="00894788"/>
    <w:rsid w:val="00895EE0"/>
    <w:rsid w:val="0089631A"/>
    <w:rsid w:val="0089692E"/>
    <w:rsid w:val="0089792B"/>
    <w:rsid w:val="008A1098"/>
    <w:rsid w:val="008A173E"/>
    <w:rsid w:val="008A2708"/>
    <w:rsid w:val="008A3059"/>
    <w:rsid w:val="008A35E3"/>
    <w:rsid w:val="008A35FA"/>
    <w:rsid w:val="008A6339"/>
    <w:rsid w:val="008B11E4"/>
    <w:rsid w:val="008B2ABE"/>
    <w:rsid w:val="008B302D"/>
    <w:rsid w:val="008B7A35"/>
    <w:rsid w:val="008C0494"/>
    <w:rsid w:val="008C0D7E"/>
    <w:rsid w:val="008C0F81"/>
    <w:rsid w:val="008C238E"/>
    <w:rsid w:val="008C27D6"/>
    <w:rsid w:val="008C43E8"/>
    <w:rsid w:val="008C4B80"/>
    <w:rsid w:val="008C53C8"/>
    <w:rsid w:val="008D3C1E"/>
    <w:rsid w:val="008D4093"/>
    <w:rsid w:val="008D4D0B"/>
    <w:rsid w:val="008D5293"/>
    <w:rsid w:val="008D6B3D"/>
    <w:rsid w:val="008D76B7"/>
    <w:rsid w:val="008E398F"/>
    <w:rsid w:val="008E48C7"/>
    <w:rsid w:val="008E4BA3"/>
    <w:rsid w:val="008E5A02"/>
    <w:rsid w:val="008F28DE"/>
    <w:rsid w:val="00902B05"/>
    <w:rsid w:val="0090314B"/>
    <w:rsid w:val="00903451"/>
    <w:rsid w:val="009045B9"/>
    <w:rsid w:val="00911441"/>
    <w:rsid w:val="0091192A"/>
    <w:rsid w:val="00912FB0"/>
    <w:rsid w:val="00913137"/>
    <w:rsid w:val="0091521F"/>
    <w:rsid w:val="00915D64"/>
    <w:rsid w:val="009161F4"/>
    <w:rsid w:val="0091744C"/>
    <w:rsid w:val="0092130B"/>
    <w:rsid w:val="0092190C"/>
    <w:rsid w:val="009219EB"/>
    <w:rsid w:val="009221BA"/>
    <w:rsid w:val="0092273A"/>
    <w:rsid w:val="00922942"/>
    <w:rsid w:val="00925C72"/>
    <w:rsid w:val="00925ED9"/>
    <w:rsid w:val="009272D6"/>
    <w:rsid w:val="00940151"/>
    <w:rsid w:val="009460A6"/>
    <w:rsid w:val="009512A0"/>
    <w:rsid w:val="0095178C"/>
    <w:rsid w:val="00955182"/>
    <w:rsid w:val="0095547A"/>
    <w:rsid w:val="00957C48"/>
    <w:rsid w:val="00961AAF"/>
    <w:rsid w:val="00963C49"/>
    <w:rsid w:val="00965A07"/>
    <w:rsid w:val="00967C12"/>
    <w:rsid w:val="00970404"/>
    <w:rsid w:val="00971351"/>
    <w:rsid w:val="00972C68"/>
    <w:rsid w:val="00976244"/>
    <w:rsid w:val="00976995"/>
    <w:rsid w:val="00976FC1"/>
    <w:rsid w:val="00984798"/>
    <w:rsid w:val="009850B5"/>
    <w:rsid w:val="00985201"/>
    <w:rsid w:val="009854FB"/>
    <w:rsid w:val="00985984"/>
    <w:rsid w:val="00991843"/>
    <w:rsid w:val="00993126"/>
    <w:rsid w:val="00993518"/>
    <w:rsid w:val="0099780B"/>
    <w:rsid w:val="009978E1"/>
    <w:rsid w:val="00997C7D"/>
    <w:rsid w:val="00997EDA"/>
    <w:rsid w:val="009A0B4E"/>
    <w:rsid w:val="009A164A"/>
    <w:rsid w:val="009A18A0"/>
    <w:rsid w:val="009A1A8F"/>
    <w:rsid w:val="009A2297"/>
    <w:rsid w:val="009A240F"/>
    <w:rsid w:val="009A25CA"/>
    <w:rsid w:val="009A3D71"/>
    <w:rsid w:val="009A4E5A"/>
    <w:rsid w:val="009A5F70"/>
    <w:rsid w:val="009A6671"/>
    <w:rsid w:val="009A7566"/>
    <w:rsid w:val="009A7C5B"/>
    <w:rsid w:val="009B0E9A"/>
    <w:rsid w:val="009B129F"/>
    <w:rsid w:val="009B2CBE"/>
    <w:rsid w:val="009B51DA"/>
    <w:rsid w:val="009C0219"/>
    <w:rsid w:val="009C0C92"/>
    <w:rsid w:val="009C21D8"/>
    <w:rsid w:val="009C52D4"/>
    <w:rsid w:val="009C6C37"/>
    <w:rsid w:val="009C772C"/>
    <w:rsid w:val="009C7E58"/>
    <w:rsid w:val="009D11A0"/>
    <w:rsid w:val="009D1599"/>
    <w:rsid w:val="009D2FCA"/>
    <w:rsid w:val="009D385F"/>
    <w:rsid w:val="009D4044"/>
    <w:rsid w:val="009D5970"/>
    <w:rsid w:val="009E076B"/>
    <w:rsid w:val="009E102E"/>
    <w:rsid w:val="009E29AD"/>
    <w:rsid w:val="009E2D75"/>
    <w:rsid w:val="009E3B59"/>
    <w:rsid w:val="009E3DE9"/>
    <w:rsid w:val="009E434F"/>
    <w:rsid w:val="009E4843"/>
    <w:rsid w:val="009E6EA9"/>
    <w:rsid w:val="009E79A5"/>
    <w:rsid w:val="009F021F"/>
    <w:rsid w:val="009F0360"/>
    <w:rsid w:val="009F0FC2"/>
    <w:rsid w:val="009F19D8"/>
    <w:rsid w:val="009F1ED1"/>
    <w:rsid w:val="009F2265"/>
    <w:rsid w:val="009F6F80"/>
    <w:rsid w:val="009F7C37"/>
    <w:rsid w:val="00A00216"/>
    <w:rsid w:val="00A006AC"/>
    <w:rsid w:val="00A00CE7"/>
    <w:rsid w:val="00A04E46"/>
    <w:rsid w:val="00A05691"/>
    <w:rsid w:val="00A05C24"/>
    <w:rsid w:val="00A065AE"/>
    <w:rsid w:val="00A07662"/>
    <w:rsid w:val="00A10466"/>
    <w:rsid w:val="00A11661"/>
    <w:rsid w:val="00A14099"/>
    <w:rsid w:val="00A15A35"/>
    <w:rsid w:val="00A1763E"/>
    <w:rsid w:val="00A2267B"/>
    <w:rsid w:val="00A244D5"/>
    <w:rsid w:val="00A26DF5"/>
    <w:rsid w:val="00A30263"/>
    <w:rsid w:val="00A3239E"/>
    <w:rsid w:val="00A330E4"/>
    <w:rsid w:val="00A3462E"/>
    <w:rsid w:val="00A35598"/>
    <w:rsid w:val="00A36FED"/>
    <w:rsid w:val="00A421ED"/>
    <w:rsid w:val="00A43257"/>
    <w:rsid w:val="00A4459B"/>
    <w:rsid w:val="00A44664"/>
    <w:rsid w:val="00A44D1F"/>
    <w:rsid w:val="00A479C4"/>
    <w:rsid w:val="00A50804"/>
    <w:rsid w:val="00A5152F"/>
    <w:rsid w:val="00A52553"/>
    <w:rsid w:val="00A544E7"/>
    <w:rsid w:val="00A54F3D"/>
    <w:rsid w:val="00A551C8"/>
    <w:rsid w:val="00A55367"/>
    <w:rsid w:val="00A5556B"/>
    <w:rsid w:val="00A55C05"/>
    <w:rsid w:val="00A56E5C"/>
    <w:rsid w:val="00A57023"/>
    <w:rsid w:val="00A640E3"/>
    <w:rsid w:val="00A679F8"/>
    <w:rsid w:val="00A718EE"/>
    <w:rsid w:val="00A71FCD"/>
    <w:rsid w:val="00A72335"/>
    <w:rsid w:val="00A7267A"/>
    <w:rsid w:val="00A73623"/>
    <w:rsid w:val="00A74754"/>
    <w:rsid w:val="00A806FE"/>
    <w:rsid w:val="00A81208"/>
    <w:rsid w:val="00A82003"/>
    <w:rsid w:val="00A8251E"/>
    <w:rsid w:val="00A83191"/>
    <w:rsid w:val="00A84DCD"/>
    <w:rsid w:val="00A857BC"/>
    <w:rsid w:val="00A87C17"/>
    <w:rsid w:val="00A9063B"/>
    <w:rsid w:val="00A90854"/>
    <w:rsid w:val="00A93CE1"/>
    <w:rsid w:val="00A94C2B"/>
    <w:rsid w:val="00A94C5A"/>
    <w:rsid w:val="00A95280"/>
    <w:rsid w:val="00A96A88"/>
    <w:rsid w:val="00A97A7A"/>
    <w:rsid w:val="00A97C02"/>
    <w:rsid w:val="00AA1859"/>
    <w:rsid w:val="00AA286A"/>
    <w:rsid w:val="00AA28ED"/>
    <w:rsid w:val="00AA56A0"/>
    <w:rsid w:val="00AA5E8B"/>
    <w:rsid w:val="00AA6BEE"/>
    <w:rsid w:val="00AA7143"/>
    <w:rsid w:val="00AA7B7C"/>
    <w:rsid w:val="00AB0105"/>
    <w:rsid w:val="00AB1B33"/>
    <w:rsid w:val="00AB2917"/>
    <w:rsid w:val="00AB5D89"/>
    <w:rsid w:val="00AB721F"/>
    <w:rsid w:val="00AC67C9"/>
    <w:rsid w:val="00AD1774"/>
    <w:rsid w:val="00AD33FA"/>
    <w:rsid w:val="00AD5734"/>
    <w:rsid w:val="00AD704D"/>
    <w:rsid w:val="00AD73D4"/>
    <w:rsid w:val="00AE312E"/>
    <w:rsid w:val="00AE6036"/>
    <w:rsid w:val="00AE719A"/>
    <w:rsid w:val="00AE780F"/>
    <w:rsid w:val="00AF31BC"/>
    <w:rsid w:val="00AF59A6"/>
    <w:rsid w:val="00AF5F16"/>
    <w:rsid w:val="00AF6474"/>
    <w:rsid w:val="00B002C7"/>
    <w:rsid w:val="00B02724"/>
    <w:rsid w:val="00B02A64"/>
    <w:rsid w:val="00B02E7D"/>
    <w:rsid w:val="00B06F51"/>
    <w:rsid w:val="00B07122"/>
    <w:rsid w:val="00B14A45"/>
    <w:rsid w:val="00B16F87"/>
    <w:rsid w:val="00B20446"/>
    <w:rsid w:val="00B20AAC"/>
    <w:rsid w:val="00B21BCF"/>
    <w:rsid w:val="00B31EA6"/>
    <w:rsid w:val="00B35EA2"/>
    <w:rsid w:val="00B4002A"/>
    <w:rsid w:val="00B40F27"/>
    <w:rsid w:val="00B436B2"/>
    <w:rsid w:val="00B4558D"/>
    <w:rsid w:val="00B46DE9"/>
    <w:rsid w:val="00B4718A"/>
    <w:rsid w:val="00B50F77"/>
    <w:rsid w:val="00B54254"/>
    <w:rsid w:val="00B55837"/>
    <w:rsid w:val="00B56AF6"/>
    <w:rsid w:val="00B5715C"/>
    <w:rsid w:val="00B57778"/>
    <w:rsid w:val="00B63D5D"/>
    <w:rsid w:val="00B66128"/>
    <w:rsid w:val="00B66918"/>
    <w:rsid w:val="00B67821"/>
    <w:rsid w:val="00B73DD0"/>
    <w:rsid w:val="00B74E96"/>
    <w:rsid w:val="00B7512F"/>
    <w:rsid w:val="00B753F5"/>
    <w:rsid w:val="00B75A8C"/>
    <w:rsid w:val="00B76AE4"/>
    <w:rsid w:val="00B778AE"/>
    <w:rsid w:val="00B81B3C"/>
    <w:rsid w:val="00B865D2"/>
    <w:rsid w:val="00B903E1"/>
    <w:rsid w:val="00B95048"/>
    <w:rsid w:val="00B96271"/>
    <w:rsid w:val="00B9780B"/>
    <w:rsid w:val="00BA029E"/>
    <w:rsid w:val="00BA0A83"/>
    <w:rsid w:val="00BA0D3C"/>
    <w:rsid w:val="00BA750D"/>
    <w:rsid w:val="00BB2B6D"/>
    <w:rsid w:val="00BB3E8F"/>
    <w:rsid w:val="00BB44C4"/>
    <w:rsid w:val="00BC2FB2"/>
    <w:rsid w:val="00BC524F"/>
    <w:rsid w:val="00BC6A26"/>
    <w:rsid w:val="00BD08AA"/>
    <w:rsid w:val="00BD0D73"/>
    <w:rsid w:val="00BD12D8"/>
    <w:rsid w:val="00BD18B9"/>
    <w:rsid w:val="00BD1DF5"/>
    <w:rsid w:val="00BD7221"/>
    <w:rsid w:val="00BD7FDA"/>
    <w:rsid w:val="00BE0E0A"/>
    <w:rsid w:val="00BE13ED"/>
    <w:rsid w:val="00BE149F"/>
    <w:rsid w:val="00BE3EBC"/>
    <w:rsid w:val="00BE455D"/>
    <w:rsid w:val="00BE4899"/>
    <w:rsid w:val="00BE62F9"/>
    <w:rsid w:val="00BF0252"/>
    <w:rsid w:val="00BF0FEE"/>
    <w:rsid w:val="00BF4383"/>
    <w:rsid w:val="00C00162"/>
    <w:rsid w:val="00C05C60"/>
    <w:rsid w:val="00C0671C"/>
    <w:rsid w:val="00C11FAB"/>
    <w:rsid w:val="00C122B3"/>
    <w:rsid w:val="00C1357E"/>
    <w:rsid w:val="00C151CA"/>
    <w:rsid w:val="00C16D04"/>
    <w:rsid w:val="00C16E3E"/>
    <w:rsid w:val="00C2144A"/>
    <w:rsid w:val="00C2180A"/>
    <w:rsid w:val="00C22258"/>
    <w:rsid w:val="00C23888"/>
    <w:rsid w:val="00C24468"/>
    <w:rsid w:val="00C27303"/>
    <w:rsid w:val="00C3277D"/>
    <w:rsid w:val="00C33112"/>
    <w:rsid w:val="00C33B68"/>
    <w:rsid w:val="00C3530C"/>
    <w:rsid w:val="00C40210"/>
    <w:rsid w:val="00C41633"/>
    <w:rsid w:val="00C430D3"/>
    <w:rsid w:val="00C44CE7"/>
    <w:rsid w:val="00C44DBF"/>
    <w:rsid w:val="00C44F79"/>
    <w:rsid w:val="00C45F11"/>
    <w:rsid w:val="00C4723F"/>
    <w:rsid w:val="00C5114B"/>
    <w:rsid w:val="00C51706"/>
    <w:rsid w:val="00C52887"/>
    <w:rsid w:val="00C539BC"/>
    <w:rsid w:val="00C54F76"/>
    <w:rsid w:val="00C55EC3"/>
    <w:rsid w:val="00C56830"/>
    <w:rsid w:val="00C61DEA"/>
    <w:rsid w:val="00C63115"/>
    <w:rsid w:val="00C63204"/>
    <w:rsid w:val="00C6466B"/>
    <w:rsid w:val="00C64C75"/>
    <w:rsid w:val="00C65207"/>
    <w:rsid w:val="00C6527B"/>
    <w:rsid w:val="00C658E9"/>
    <w:rsid w:val="00C65F70"/>
    <w:rsid w:val="00C66BBF"/>
    <w:rsid w:val="00C6781A"/>
    <w:rsid w:val="00C72FF4"/>
    <w:rsid w:val="00C74E45"/>
    <w:rsid w:val="00C80A68"/>
    <w:rsid w:val="00C81572"/>
    <w:rsid w:val="00C84B1F"/>
    <w:rsid w:val="00C84E8A"/>
    <w:rsid w:val="00C86D7B"/>
    <w:rsid w:val="00C922DF"/>
    <w:rsid w:val="00C9231C"/>
    <w:rsid w:val="00C92D7D"/>
    <w:rsid w:val="00C9425A"/>
    <w:rsid w:val="00C9447D"/>
    <w:rsid w:val="00C96B16"/>
    <w:rsid w:val="00CA07F3"/>
    <w:rsid w:val="00CA0E9F"/>
    <w:rsid w:val="00CA0F0A"/>
    <w:rsid w:val="00CA1A78"/>
    <w:rsid w:val="00CA3ADA"/>
    <w:rsid w:val="00CA3E87"/>
    <w:rsid w:val="00CA4363"/>
    <w:rsid w:val="00CA4452"/>
    <w:rsid w:val="00CA5530"/>
    <w:rsid w:val="00CA554A"/>
    <w:rsid w:val="00CB00F4"/>
    <w:rsid w:val="00CB0A84"/>
    <w:rsid w:val="00CB4756"/>
    <w:rsid w:val="00CB5527"/>
    <w:rsid w:val="00CB6DE4"/>
    <w:rsid w:val="00CB77A5"/>
    <w:rsid w:val="00CC2A16"/>
    <w:rsid w:val="00CC4CDF"/>
    <w:rsid w:val="00CC57D9"/>
    <w:rsid w:val="00CC7F6A"/>
    <w:rsid w:val="00CD006C"/>
    <w:rsid w:val="00CD1602"/>
    <w:rsid w:val="00CD3650"/>
    <w:rsid w:val="00CD3BAE"/>
    <w:rsid w:val="00CD5781"/>
    <w:rsid w:val="00CD5E1E"/>
    <w:rsid w:val="00CD647A"/>
    <w:rsid w:val="00CE1FDE"/>
    <w:rsid w:val="00CE43A6"/>
    <w:rsid w:val="00CE4D4E"/>
    <w:rsid w:val="00CE52F9"/>
    <w:rsid w:val="00CF0D64"/>
    <w:rsid w:val="00CF1FF0"/>
    <w:rsid w:val="00CF3144"/>
    <w:rsid w:val="00CF3FC6"/>
    <w:rsid w:val="00CF5526"/>
    <w:rsid w:val="00CF5BB1"/>
    <w:rsid w:val="00CF7AC0"/>
    <w:rsid w:val="00D0268A"/>
    <w:rsid w:val="00D0631A"/>
    <w:rsid w:val="00D07387"/>
    <w:rsid w:val="00D10274"/>
    <w:rsid w:val="00D11F12"/>
    <w:rsid w:val="00D2079C"/>
    <w:rsid w:val="00D20C79"/>
    <w:rsid w:val="00D21F80"/>
    <w:rsid w:val="00D22330"/>
    <w:rsid w:val="00D22AAE"/>
    <w:rsid w:val="00D23150"/>
    <w:rsid w:val="00D23711"/>
    <w:rsid w:val="00D23CA0"/>
    <w:rsid w:val="00D2577C"/>
    <w:rsid w:val="00D26608"/>
    <w:rsid w:val="00D312DE"/>
    <w:rsid w:val="00D31AB4"/>
    <w:rsid w:val="00D349A8"/>
    <w:rsid w:val="00D34EBD"/>
    <w:rsid w:val="00D3503F"/>
    <w:rsid w:val="00D3548D"/>
    <w:rsid w:val="00D35663"/>
    <w:rsid w:val="00D35E3B"/>
    <w:rsid w:val="00D4072E"/>
    <w:rsid w:val="00D40CBB"/>
    <w:rsid w:val="00D42812"/>
    <w:rsid w:val="00D43B37"/>
    <w:rsid w:val="00D454FE"/>
    <w:rsid w:val="00D46489"/>
    <w:rsid w:val="00D51F36"/>
    <w:rsid w:val="00D523BA"/>
    <w:rsid w:val="00D53B8D"/>
    <w:rsid w:val="00D55367"/>
    <w:rsid w:val="00D55D64"/>
    <w:rsid w:val="00D56405"/>
    <w:rsid w:val="00D57874"/>
    <w:rsid w:val="00D610C4"/>
    <w:rsid w:val="00D613F7"/>
    <w:rsid w:val="00D63AD7"/>
    <w:rsid w:val="00D64595"/>
    <w:rsid w:val="00D64BA4"/>
    <w:rsid w:val="00D65EAD"/>
    <w:rsid w:val="00D703EC"/>
    <w:rsid w:val="00D70D28"/>
    <w:rsid w:val="00D731DE"/>
    <w:rsid w:val="00D747A2"/>
    <w:rsid w:val="00D767D0"/>
    <w:rsid w:val="00D779CB"/>
    <w:rsid w:val="00D80143"/>
    <w:rsid w:val="00D8067C"/>
    <w:rsid w:val="00D83FF1"/>
    <w:rsid w:val="00D8622E"/>
    <w:rsid w:val="00D8682A"/>
    <w:rsid w:val="00D86D82"/>
    <w:rsid w:val="00D87014"/>
    <w:rsid w:val="00D87BDA"/>
    <w:rsid w:val="00D93561"/>
    <w:rsid w:val="00D93C52"/>
    <w:rsid w:val="00D946FC"/>
    <w:rsid w:val="00D953A2"/>
    <w:rsid w:val="00D9640C"/>
    <w:rsid w:val="00DA0352"/>
    <w:rsid w:val="00DA4021"/>
    <w:rsid w:val="00DA451E"/>
    <w:rsid w:val="00DA4F66"/>
    <w:rsid w:val="00DA560C"/>
    <w:rsid w:val="00DA7E92"/>
    <w:rsid w:val="00DB2A4A"/>
    <w:rsid w:val="00DB3335"/>
    <w:rsid w:val="00DB427D"/>
    <w:rsid w:val="00DC016E"/>
    <w:rsid w:val="00DC0F8D"/>
    <w:rsid w:val="00DC21FD"/>
    <w:rsid w:val="00DC2596"/>
    <w:rsid w:val="00DC3517"/>
    <w:rsid w:val="00DC3862"/>
    <w:rsid w:val="00DC49A8"/>
    <w:rsid w:val="00DC7155"/>
    <w:rsid w:val="00DC7DD1"/>
    <w:rsid w:val="00DD2D7B"/>
    <w:rsid w:val="00DE08DC"/>
    <w:rsid w:val="00DE17A0"/>
    <w:rsid w:val="00DE7F22"/>
    <w:rsid w:val="00DF2FAE"/>
    <w:rsid w:val="00DF4E97"/>
    <w:rsid w:val="00DF7546"/>
    <w:rsid w:val="00E00E52"/>
    <w:rsid w:val="00E01575"/>
    <w:rsid w:val="00E0191F"/>
    <w:rsid w:val="00E03570"/>
    <w:rsid w:val="00E07569"/>
    <w:rsid w:val="00E10259"/>
    <w:rsid w:val="00E11046"/>
    <w:rsid w:val="00E115DF"/>
    <w:rsid w:val="00E12148"/>
    <w:rsid w:val="00E1372A"/>
    <w:rsid w:val="00E1441A"/>
    <w:rsid w:val="00E1458B"/>
    <w:rsid w:val="00E21FCE"/>
    <w:rsid w:val="00E23590"/>
    <w:rsid w:val="00E235B0"/>
    <w:rsid w:val="00E260C7"/>
    <w:rsid w:val="00E26F99"/>
    <w:rsid w:val="00E2702C"/>
    <w:rsid w:val="00E346FE"/>
    <w:rsid w:val="00E401A5"/>
    <w:rsid w:val="00E437A3"/>
    <w:rsid w:val="00E44940"/>
    <w:rsid w:val="00E44AA2"/>
    <w:rsid w:val="00E46012"/>
    <w:rsid w:val="00E465E4"/>
    <w:rsid w:val="00E46EFF"/>
    <w:rsid w:val="00E47215"/>
    <w:rsid w:val="00E516EC"/>
    <w:rsid w:val="00E5409F"/>
    <w:rsid w:val="00E54526"/>
    <w:rsid w:val="00E552AD"/>
    <w:rsid w:val="00E63339"/>
    <w:rsid w:val="00E6569B"/>
    <w:rsid w:val="00E65AA3"/>
    <w:rsid w:val="00E676F8"/>
    <w:rsid w:val="00E71A87"/>
    <w:rsid w:val="00E7393D"/>
    <w:rsid w:val="00E75989"/>
    <w:rsid w:val="00E760B8"/>
    <w:rsid w:val="00E774CC"/>
    <w:rsid w:val="00E82C30"/>
    <w:rsid w:val="00E858EF"/>
    <w:rsid w:val="00E90318"/>
    <w:rsid w:val="00E920B8"/>
    <w:rsid w:val="00E92179"/>
    <w:rsid w:val="00E92B7D"/>
    <w:rsid w:val="00E92C18"/>
    <w:rsid w:val="00E92E1E"/>
    <w:rsid w:val="00E93718"/>
    <w:rsid w:val="00E94C0D"/>
    <w:rsid w:val="00E94E75"/>
    <w:rsid w:val="00EA0AFD"/>
    <w:rsid w:val="00EA0DB2"/>
    <w:rsid w:val="00EA2F89"/>
    <w:rsid w:val="00EA415B"/>
    <w:rsid w:val="00EA4BBA"/>
    <w:rsid w:val="00EA6FB2"/>
    <w:rsid w:val="00EB04E1"/>
    <w:rsid w:val="00EB0AD0"/>
    <w:rsid w:val="00EB1956"/>
    <w:rsid w:val="00EB253E"/>
    <w:rsid w:val="00EB26BC"/>
    <w:rsid w:val="00EB522C"/>
    <w:rsid w:val="00EB543A"/>
    <w:rsid w:val="00EC08CD"/>
    <w:rsid w:val="00EC098F"/>
    <w:rsid w:val="00EC39CD"/>
    <w:rsid w:val="00EC3D16"/>
    <w:rsid w:val="00EC531E"/>
    <w:rsid w:val="00EC59BB"/>
    <w:rsid w:val="00EC6BEA"/>
    <w:rsid w:val="00EC7B74"/>
    <w:rsid w:val="00ED1203"/>
    <w:rsid w:val="00ED397F"/>
    <w:rsid w:val="00ED41EE"/>
    <w:rsid w:val="00EE1534"/>
    <w:rsid w:val="00EE4E52"/>
    <w:rsid w:val="00EE7190"/>
    <w:rsid w:val="00EF2716"/>
    <w:rsid w:val="00EF2BE4"/>
    <w:rsid w:val="00EF3D7E"/>
    <w:rsid w:val="00EF43B0"/>
    <w:rsid w:val="00EF4568"/>
    <w:rsid w:val="00EF66AC"/>
    <w:rsid w:val="00EF6EAD"/>
    <w:rsid w:val="00EF6F65"/>
    <w:rsid w:val="00EF7517"/>
    <w:rsid w:val="00EF7B3E"/>
    <w:rsid w:val="00F017AD"/>
    <w:rsid w:val="00F02E2D"/>
    <w:rsid w:val="00F064EE"/>
    <w:rsid w:val="00F075FA"/>
    <w:rsid w:val="00F10183"/>
    <w:rsid w:val="00F11868"/>
    <w:rsid w:val="00F12412"/>
    <w:rsid w:val="00F15181"/>
    <w:rsid w:val="00F1560F"/>
    <w:rsid w:val="00F168ED"/>
    <w:rsid w:val="00F170AE"/>
    <w:rsid w:val="00F179EB"/>
    <w:rsid w:val="00F210B2"/>
    <w:rsid w:val="00F227BA"/>
    <w:rsid w:val="00F25E24"/>
    <w:rsid w:val="00F2606E"/>
    <w:rsid w:val="00F265A0"/>
    <w:rsid w:val="00F27138"/>
    <w:rsid w:val="00F336B7"/>
    <w:rsid w:val="00F36AB7"/>
    <w:rsid w:val="00F3777C"/>
    <w:rsid w:val="00F401E8"/>
    <w:rsid w:val="00F42631"/>
    <w:rsid w:val="00F4678A"/>
    <w:rsid w:val="00F5146B"/>
    <w:rsid w:val="00F53166"/>
    <w:rsid w:val="00F53ED0"/>
    <w:rsid w:val="00F576BC"/>
    <w:rsid w:val="00F578F6"/>
    <w:rsid w:val="00F6126F"/>
    <w:rsid w:val="00F63AB7"/>
    <w:rsid w:val="00F71CD4"/>
    <w:rsid w:val="00F7352C"/>
    <w:rsid w:val="00F73D5B"/>
    <w:rsid w:val="00F774E9"/>
    <w:rsid w:val="00F80469"/>
    <w:rsid w:val="00F81839"/>
    <w:rsid w:val="00F81FFD"/>
    <w:rsid w:val="00F8291D"/>
    <w:rsid w:val="00F84122"/>
    <w:rsid w:val="00F86E7F"/>
    <w:rsid w:val="00F93350"/>
    <w:rsid w:val="00FA127A"/>
    <w:rsid w:val="00FA1806"/>
    <w:rsid w:val="00FA5E9C"/>
    <w:rsid w:val="00FA7DC2"/>
    <w:rsid w:val="00FB0C70"/>
    <w:rsid w:val="00FC2CB2"/>
    <w:rsid w:val="00FC3B50"/>
    <w:rsid w:val="00FC791A"/>
    <w:rsid w:val="00FD08EA"/>
    <w:rsid w:val="00FD16F5"/>
    <w:rsid w:val="00FD1E8E"/>
    <w:rsid w:val="00FD2310"/>
    <w:rsid w:val="00FD4915"/>
    <w:rsid w:val="00FD74F4"/>
    <w:rsid w:val="00FD7887"/>
    <w:rsid w:val="00FE0D1B"/>
    <w:rsid w:val="00FE2BEC"/>
    <w:rsid w:val="00FE4FD9"/>
    <w:rsid w:val="00FE5383"/>
    <w:rsid w:val="00FE575A"/>
    <w:rsid w:val="00FE730A"/>
    <w:rsid w:val="00FE7EE4"/>
    <w:rsid w:val="00FF0730"/>
    <w:rsid w:val="00FF1ADD"/>
    <w:rsid w:val="00FF20CE"/>
    <w:rsid w:val="00FF44F2"/>
    <w:rsid w:val="00FF5181"/>
    <w:rsid w:val="00FF64AC"/>
    <w:rsid w:val="00FF6A5E"/>
    <w:rsid w:val="00FF6C1A"/>
    <w:rsid w:val="0124CA6D"/>
    <w:rsid w:val="01A11F50"/>
    <w:rsid w:val="01BB25B1"/>
    <w:rsid w:val="0293F2E3"/>
    <w:rsid w:val="0305C82F"/>
    <w:rsid w:val="03085604"/>
    <w:rsid w:val="0323239F"/>
    <w:rsid w:val="035FEFD9"/>
    <w:rsid w:val="04C9A175"/>
    <w:rsid w:val="04CE4603"/>
    <w:rsid w:val="052415C9"/>
    <w:rsid w:val="056DAABD"/>
    <w:rsid w:val="058C9FEF"/>
    <w:rsid w:val="05C9A266"/>
    <w:rsid w:val="05FFD901"/>
    <w:rsid w:val="0602E04B"/>
    <w:rsid w:val="060735AC"/>
    <w:rsid w:val="068DA71A"/>
    <w:rsid w:val="06D53529"/>
    <w:rsid w:val="07646FA9"/>
    <w:rsid w:val="0806CF8F"/>
    <w:rsid w:val="084E382B"/>
    <w:rsid w:val="08D780A0"/>
    <w:rsid w:val="08EE8B7E"/>
    <w:rsid w:val="0906B0E8"/>
    <w:rsid w:val="09B9A31A"/>
    <w:rsid w:val="09D330BC"/>
    <w:rsid w:val="0A1BFC4B"/>
    <w:rsid w:val="0A41307F"/>
    <w:rsid w:val="0A5DBE61"/>
    <w:rsid w:val="0AB784DF"/>
    <w:rsid w:val="0B313E23"/>
    <w:rsid w:val="0B4D541F"/>
    <w:rsid w:val="0B4EFFBC"/>
    <w:rsid w:val="0B5E9D11"/>
    <w:rsid w:val="0B79A74F"/>
    <w:rsid w:val="0B861566"/>
    <w:rsid w:val="0B98E0BB"/>
    <w:rsid w:val="0C278631"/>
    <w:rsid w:val="0C57B313"/>
    <w:rsid w:val="0CA503DA"/>
    <w:rsid w:val="0CA64A11"/>
    <w:rsid w:val="0CB01538"/>
    <w:rsid w:val="0D698444"/>
    <w:rsid w:val="0DC574C7"/>
    <w:rsid w:val="0E1BE274"/>
    <w:rsid w:val="0EAEEF6E"/>
    <w:rsid w:val="0EDFDEB7"/>
    <w:rsid w:val="0EE09C92"/>
    <w:rsid w:val="0FA49955"/>
    <w:rsid w:val="0FE16665"/>
    <w:rsid w:val="100CCFC7"/>
    <w:rsid w:val="1050FC6D"/>
    <w:rsid w:val="10A04F93"/>
    <w:rsid w:val="11C7C0AF"/>
    <w:rsid w:val="11D1272C"/>
    <w:rsid w:val="12005CF2"/>
    <w:rsid w:val="12653A89"/>
    <w:rsid w:val="1297429E"/>
    <w:rsid w:val="135A11A1"/>
    <w:rsid w:val="13842BA2"/>
    <w:rsid w:val="13C3652B"/>
    <w:rsid w:val="149B85BA"/>
    <w:rsid w:val="14C0ABFA"/>
    <w:rsid w:val="14C242F9"/>
    <w:rsid w:val="14C2FCE2"/>
    <w:rsid w:val="14CDF2E4"/>
    <w:rsid w:val="14DBB1DF"/>
    <w:rsid w:val="14E3C1BE"/>
    <w:rsid w:val="14E63914"/>
    <w:rsid w:val="14F5E202"/>
    <w:rsid w:val="15520356"/>
    <w:rsid w:val="15A34364"/>
    <w:rsid w:val="15C1F127"/>
    <w:rsid w:val="16C69139"/>
    <w:rsid w:val="16D68FA4"/>
    <w:rsid w:val="16ECF8B2"/>
    <w:rsid w:val="17273E04"/>
    <w:rsid w:val="17B63B77"/>
    <w:rsid w:val="18714AC3"/>
    <w:rsid w:val="18A18086"/>
    <w:rsid w:val="18CDCC48"/>
    <w:rsid w:val="18E246D3"/>
    <w:rsid w:val="19240366"/>
    <w:rsid w:val="19B0189E"/>
    <w:rsid w:val="19D7C25B"/>
    <w:rsid w:val="1A1310BE"/>
    <w:rsid w:val="1AC0DCF9"/>
    <w:rsid w:val="1ACE803A"/>
    <w:rsid w:val="1B22AF2B"/>
    <w:rsid w:val="1B652386"/>
    <w:rsid w:val="1C3D461A"/>
    <w:rsid w:val="1C5BA428"/>
    <w:rsid w:val="1CB10B13"/>
    <w:rsid w:val="1CE2417D"/>
    <w:rsid w:val="1D1606CC"/>
    <w:rsid w:val="1D92353E"/>
    <w:rsid w:val="1E6C2787"/>
    <w:rsid w:val="1F02433F"/>
    <w:rsid w:val="1F337C2E"/>
    <w:rsid w:val="1F462DBD"/>
    <w:rsid w:val="1F916CD5"/>
    <w:rsid w:val="1F94CD9A"/>
    <w:rsid w:val="1FA8058B"/>
    <w:rsid w:val="1FB85435"/>
    <w:rsid w:val="203894A9"/>
    <w:rsid w:val="203A6320"/>
    <w:rsid w:val="20D39808"/>
    <w:rsid w:val="20EB1135"/>
    <w:rsid w:val="210E5FF7"/>
    <w:rsid w:val="2115ECEE"/>
    <w:rsid w:val="2125E832"/>
    <w:rsid w:val="21523254"/>
    <w:rsid w:val="2160D2ED"/>
    <w:rsid w:val="2227A935"/>
    <w:rsid w:val="224EACB7"/>
    <w:rsid w:val="22E80A6F"/>
    <w:rsid w:val="230B1BA8"/>
    <w:rsid w:val="2360777C"/>
    <w:rsid w:val="2394EFF9"/>
    <w:rsid w:val="23AD349A"/>
    <w:rsid w:val="23B3790B"/>
    <w:rsid w:val="23C3A500"/>
    <w:rsid w:val="24E812F5"/>
    <w:rsid w:val="24EDB162"/>
    <w:rsid w:val="2528194B"/>
    <w:rsid w:val="255D6380"/>
    <w:rsid w:val="25C2F6A9"/>
    <w:rsid w:val="261C8E42"/>
    <w:rsid w:val="26728230"/>
    <w:rsid w:val="268EFE13"/>
    <w:rsid w:val="26AF700B"/>
    <w:rsid w:val="26DAFB65"/>
    <w:rsid w:val="26FFFDEB"/>
    <w:rsid w:val="27086998"/>
    <w:rsid w:val="27252328"/>
    <w:rsid w:val="2753ABA0"/>
    <w:rsid w:val="277A833D"/>
    <w:rsid w:val="278270C3"/>
    <w:rsid w:val="278E7269"/>
    <w:rsid w:val="28D544B3"/>
    <w:rsid w:val="2915826A"/>
    <w:rsid w:val="2926D5BA"/>
    <w:rsid w:val="29B63388"/>
    <w:rsid w:val="2A0FFC4C"/>
    <w:rsid w:val="2AD173E3"/>
    <w:rsid w:val="2AE44186"/>
    <w:rsid w:val="2B2D6076"/>
    <w:rsid w:val="2B87714A"/>
    <w:rsid w:val="2B946436"/>
    <w:rsid w:val="2BBB3188"/>
    <w:rsid w:val="2BBB9728"/>
    <w:rsid w:val="2C0D5AA1"/>
    <w:rsid w:val="2C3F7D3A"/>
    <w:rsid w:val="2C5EB385"/>
    <w:rsid w:val="2E517C16"/>
    <w:rsid w:val="2E6D7F0D"/>
    <w:rsid w:val="2E94227F"/>
    <w:rsid w:val="2EFC593B"/>
    <w:rsid w:val="2F67F157"/>
    <w:rsid w:val="2FA4A8B2"/>
    <w:rsid w:val="30652D1F"/>
    <w:rsid w:val="3068AA85"/>
    <w:rsid w:val="3092C2F4"/>
    <w:rsid w:val="30FCF115"/>
    <w:rsid w:val="3133FE3E"/>
    <w:rsid w:val="313AACB2"/>
    <w:rsid w:val="314E8CBC"/>
    <w:rsid w:val="31E7B6E5"/>
    <w:rsid w:val="3251B77D"/>
    <w:rsid w:val="3376EEE9"/>
    <w:rsid w:val="33A12ADF"/>
    <w:rsid w:val="33CD2AB3"/>
    <w:rsid w:val="33D35D0C"/>
    <w:rsid w:val="33E4EA2F"/>
    <w:rsid w:val="33F39C8C"/>
    <w:rsid w:val="342B1F32"/>
    <w:rsid w:val="345B02E1"/>
    <w:rsid w:val="345D6916"/>
    <w:rsid w:val="346746E0"/>
    <w:rsid w:val="34DFC2E7"/>
    <w:rsid w:val="35B1217B"/>
    <w:rsid w:val="35B6C515"/>
    <w:rsid w:val="35E711D5"/>
    <w:rsid w:val="35F1388D"/>
    <w:rsid w:val="3619AF65"/>
    <w:rsid w:val="3645494E"/>
    <w:rsid w:val="3671ECD2"/>
    <w:rsid w:val="3682F715"/>
    <w:rsid w:val="3693F17F"/>
    <w:rsid w:val="36AAE7EA"/>
    <w:rsid w:val="36DE1DBD"/>
    <w:rsid w:val="36F0871F"/>
    <w:rsid w:val="36F95958"/>
    <w:rsid w:val="37D460C3"/>
    <w:rsid w:val="37EC846F"/>
    <w:rsid w:val="38EC0CB5"/>
    <w:rsid w:val="39431604"/>
    <w:rsid w:val="394745CA"/>
    <w:rsid w:val="399B05B0"/>
    <w:rsid w:val="39DA31D2"/>
    <w:rsid w:val="3A120C21"/>
    <w:rsid w:val="3A3A1253"/>
    <w:rsid w:val="3A45640D"/>
    <w:rsid w:val="3A647858"/>
    <w:rsid w:val="3B04AAB7"/>
    <w:rsid w:val="3B7A6D19"/>
    <w:rsid w:val="3B817CCD"/>
    <w:rsid w:val="3B9A7E15"/>
    <w:rsid w:val="3BA24E51"/>
    <w:rsid w:val="3C032233"/>
    <w:rsid w:val="3C21C20E"/>
    <w:rsid w:val="3C639FB6"/>
    <w:rsid w:val="3C642330"/>
    <w:rsid w:val="3CC434F3"/>
    <w:rsid w:val="3D11D294"/>
    <w:rsid w:val="3DC6F9EF"/>
    <w:rsid w:val="3DE8DA9C"/>
    <w:rsid w:val="3DEF4E6F"/>
    <w:rsid w:val="3E490892"/>
    <w:rsid w:val="3EDE1B0F"/>
    <w:rsid w:val="3EE270A7"/>
    <w:rsid w:val="3F17CE10"/>
    <w:rsid w:val="3F2A7000"/>
    <w:rsid w:val="3FDDDE8B"/>
    <w:rsid w:val="3FEC82FA"/>
    <w:rsid w:val="3FED7735"/>
    <w:rsid w:val="40653BB7"/>
    <w:rsid w:val="40710E8F"/>
    <w:rsid w:val="40AADC52"/>
    <w:rsid w:val="4182F323"/>
    <w:rsid w:val="42171D0C"/>
    <w:rsid w:val="43234357"/>
    <w:rsid w:val="4355FD11"/>
    <w:rsid w:val="43A38972"/>
    <w:rsid w:val="44A1B737"/>
    <w:rsid w:val="454CB4AA"/>
    <w:rsid w:val="45706F25"/>
    <w:rsid w:val="4576EC62"/>
    <w:rsid w:val="458DBA69"/>
    <w:rsid w:val="45A40720"/>
    <w:rsid w:val="45B26FBB"/>
    <w:rsid w:val="45F94D64"/>
    <w:rsid w:val="45F9BF99"/>
    <w:rsid w:val="4618E926"/>
    <w:rsid w:val="461B0EC7"/>
    <w:rsid w:val="462F9FF4"/>
    <w:rsid w:val="464832CD"/>
    <w:rsid w:val="47CFE133"/>
    <w:rsid w:val="47D957F9"/>
    <w:rsid w:val="48BBBC30"/>
    <w:rsid w:val="49C88B83"/>
    <w:rsid w:val="49D8B7C3"/>
    <w:rsid w:val="4A3C4958"/>
    <w:rsid w:val="4A44BF63"/>
    <w:rsid w:val="4A47415C"/>
    <w:rsid w:val="4A5CFBAC"/>
    <w:rsid w:val="4A90AA96"/>
    <w:rsid w:val="4AE55178"/>
    <w:rsid w:val="4AE97EEA"/>
    <w:rsid w:val="4AF0CEB7"/>
    <w:rsid w:val="4B1F9EBA"/>
    <w:rsid w:val="4C35625B"/>
    <w:rsid w:val="4CD848D5"/>
    <w:rsid w:val="4CE03D5D"/>
    <w:rsid w:val="4CF1F65C"/>
    <w:rsid w:val="4DDE15E5"/>
    <w:rsid w:val="4E6FA354"/>
    <w:rsid w:val="4E7FAA09"/>
    <w:rsid w:val="4EE840B3"/>
    <w:rsid w:val="4F0B39AE"/>
    <w:rsid w:val="4F326D3E"/>
    <w:rsid w:val="4F4707A5"/>
    <w:rsid w:val="4FC5BEF6"/>
    <w:rsid w:val="509464D2"/>
    <w:rsid w:val="50E63357"/>
    <w:rsid w:val="5157651B"/>
    <w:rsid w:val="51F62B45"/>
    <w:rsid w:val="522717CF"/>
    <w:rsid w:val="527CF106"/>
    <w:rsid w:val="527ED3B9"/>
    <w:rsid w:val="53222F6B"/>
    <w:rsid w:val="53712D2F"/>
    <w:rsid w:val="5397C5D4"/>
    <w:rsid w:val="543E988D"/>
    <w:rsid w:val="54A66FC2"/>
    <w:rsid w:val="553894CC"/>
    <w:rsid w:val="55F65AC7"/>
    <w:rsid w:val="5621C430"/>
    <w:rsid w:val="565B98E8"/>
    <w:rsid w:val="56978348"/>
    <w:rsid w:val="571CA7DD"/>
    <w:rsid w:val="57209053"/>
    <w:rsid w:val="5773DF28"/>
    <w:rsid w:val="579C266B"/>
    <w:rsid w:val="579FB661"/>
    <w:rsid w:val="58259030"/>
    <w:rsid w:val="584D6D7D"/>
    <w:rsid w:val="58B07F39"/>
    <w:rsid w:val="58B22F71"/>
    <w:rsid w:val="59116907"/>
    <w:rsid w:val="59905384"/>
    <w:rsid w:val="5A2B3103"/>
    <w:rsid w:val="5A70F086"/>
    <w:rsid w:val="5B38897A"/>
    <w:rsid w:val="5B8E4E94"/>
    <w:rsid w:val="5BA239C4"/>
    <w:rsid w:val="5C1566C4"/>
    <w:rsid w:val="5D289039"/>
    <w:rsid w:val="5DA7A99C"/>
    <w:rsid w:val="5DE09854"/>
    <w:rsid w:val="5E04AB9B"/>
    <w:rsid w:val="5E8F9622"/>
    <w:rsid w:val="5F33A5B2"/>
    <w:rsid w:val="605E1BC3"/>
    <w:rsid w:val="612A141B"/>
    <w:rsid w:val="6149A375"/>
    <w:rsid w:val="614BEFA2"/>
    <w:rsid w:val="6157772D"/>
    <w:rsid w:val="618281D2"/>
    <w:rsid w:val="6271FF3F"/>
    <w:rsid w:val="6278B477"/>
    <w:rsid w:val="62CAA305"/>
    <w:rsid w:val="62DFB7BC"/>
    <w:rsid w:val="633CD645"/>
    <w:rsid w:val="641E3531"/>
    <w:rsid w:val="6426C949"/>
    <w:rsid w:val="65243397"/>
    <w:rsid w:val="65401068"/>
    <w:rsid w:val="6594F387"/>
    <w:rsid w:val="660180C1"/>
    <w:rsid w:val="666CB1A5"/>
    <w:rsid w:val="66C629FA"/>
    <w:rsid w:val="67133A7E"/>
    <w:rsid w:val="67145F2D"/>
    <w:rsid w:val="6746941E"/>
    <w:rsid w:val="676F1656"/>
    <w:rsid w:val="67A55121"/>
    <w:rsid w:val="67C10F5A"/>
    <w:rsid w:val="68DE4241"/>
    <w:rsid w:val="68E2F8B1"/>
    <w:rsid w:val="697BBAA7"/>
    <w:rsid w:val="699AE04C"/>
    <w:rsid w:val="69C3E8F5"/>
    <w:rsid w:val="6A38A603"/>
    <w:rsid w:val="6A3989FF"/>
    <w:rsid w:val="6A7F9700"/>
    <w:rsid w:val="6BCA03CF"/>
    <w:rsid w:val="6C0E8EF7"/>
    <w:rsid w:val="6CD2810E"/>
    <w:rsid w:val="6CD61907"/>
    <w:rsid w:val="6D26B759"/>
    <w:rsid w:val="6D8DECC7"/>
    <w:rsid w:val="6D8E78D9"/>
    <w:rsid w:val="6E07D544"/>
    <w:rsid w:val="6EDCAB10"/>
    <w:rsid w:val="6EEAA11E"/>
    <w:rsid w:val="6F3616D1"/>
    <w:rsid w:val="6F37A825"/>
    <w:rsid w:val="6FACCCCD"/>
    <w:rsid w:val="70550E5E"/>
    <w:rsid w:val="7056249F"/>
    <w:rsid w:val="70E54D34"/>
    <w:rsid w:val="712E07FA"/>
    <w:rsid w:val="719085A1"/>
    <w:rsid w:val="71D84BC7"/>
    <w:rsid w:val="71F6BD83"/>
    <w:rsid w:val="7349B018"/>
    <w:rsid w:val="742D04AC"/>
    <w:rsid w:val="74961DBE"/>
    <w:rsid w:val="7539AEBA"/>
    <w:rsid w:val="75900B61"/>
    <w:rsid w:val="75E0CBA7"/>
    <w:rsid w:val="7633E8AE"/>
    <w:rsid w:val="76B797F1"/>
    <w:rsid w:val="77ACC71C"/>
    <w:rsid w:val="77BAB009"/>
    <w:rsid w:val="77C3F845"/>
    <w:rsid w:val="78127606"/>
    <w:rsid w:val="781A1A2B"/>
    <w:rsid w:val="78EF1044"/>
    <w:rsid w:val="79331D90"/>
    <w:rsid w:val="79534825"/>
    <w:rsid w:val="7956B4CE"/>
    <w:rsid w:val="79B8F19C"/>
    <w:rsid w:val="79E379B1"/>
    <w:rsid w:val="79F51ED0"/>
    <w:rsid w:val="7A04A0F5"/>
    <w:rsid w:val="7A089F27"/>
    <w:rsid w:val="7A364C14"/>
    <w:rsid w:val="7A894760"/>
    <w:rsid w:val="7AAB6623"/>
    <w:rsid w:val="7ADF788B"/>
    <w:rsid w:val="7BB1D608"/>
    <w:rsid w:val="7BDEE24D"/>
    <w:rsid w:val="7BE1441B"/>
    <w:rsid w:val="7C6D12C0"/>
    <w:rsid w:val="7C976603"/>
    <w:rsid w:val="7CED6733"/>
    <w:rsid w:val="7CF4486E"/>
    <w:rsid w:val="7D104FB7"/>
    <w:rsid w:val="7D9C5BA0"/>
    <w:rsid w:val="7DE21EE7"/>
    <w:rsid w:val="7E47AD9C"/>
    <w:rsid w:val="7E66FE82"/>
    <w:rsid w:val="7ED3465E"/>
    <w:rsid w:val="7EEA4AB2"/>
    <w:rsid w:val="7F9C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81D0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C0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F5F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60606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60606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8060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8060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757575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959595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FFC000" w:themeColor="accent1" w:shadow="1"/>
        <w:left w:val="single" w:sz="2" w:space="10" w:color="FFC000" w:themeColor="accent1" w:shadow="1"/>
        <w:bottom w:val="single" w:sz="2" w:space="10" w:color="FFC000" w:themeColor="accent1" w:shadow="1"/>
        <w:right w:val="single" w:sz="2" w:space="10" w:color="FFC000" w:themeColor="accent1" w:shadow="1"/>
      </w:pBdr>
      <w:ind w:left="1152" w:right="1152"/>
    </w:pPr>
    <w:rPr>
      <w:i/>
      <w:iCs/>
      <w:color w:val="FFC0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FFC0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FFC0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FFC0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7F5F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7F5F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60606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60606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57126"/>
    <w:rPr>
      <w:color w:val="005DBA" w:themeColor="hyperlink"/>
      <w:u w:val="single"/>
    </w:rPr>
  </w:style>
  <w:style w:type="paragraph" w:customStyle="1" w:styleId="paragraph">
    <w:name w:val="paragraph"/>
    <w:basedOn w:val="Normal"/>
    <w:rsid w:val="003571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57126"/>
    <w:pPr>
      <w:autoSpaceDE w:val="0"/>
      <w:autoSpaceDN w:val="0"/>
      <w:adjustRightInd w:val="0"/>
      <w:spacing w:before="0" w:after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eop">
    <w:name w:val="eop"/>
    <w:basedOn w:val="DefaultParagraphFont"/>
    <w:rsid w:val="00357126"/>
  </w:style>
  <w:style w:type="table" w:styleId="TableGrid">
    <w:name w:val="Table Grid"/>
    <w:basedOn w:val="TableNormal"/>
    <w:uiPriority w:val="59"/>
    <w:rsid w:val="00357126"/>
    <w:pPr>
      <w:spacing w:before="0" w:after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6F5163"/>
    <w:pPr>
      <w:ind w:left="720"/>
      <w:contextualSpacing/>
    </w:pPr>
  </w:style>
  <w:style w:type="character" w:customStyle="1" w:styleId="normaltextrun">
    <w:name w:val="normaltextrun"/>
    <w:basedOn w:val="DefaultParagraphFont"/>
    <w:uiPriority w:val="1"/>
    <w:rsid w:val="277A8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teams.microsoft.com/l/meetup-join/19%3ameeting_MmE2ZjRkZDQtYTVkNS00NjQ4LTkyOWQtMDU3MWNmMTQ2NDlm%40thread.v2/0?context=%7b%22Tid%22%3a%2270af547c-69ab-416d-b4a6-543b5ce52b99%22%2c%22Oid%22%3a%227910c85b-d155-48bb-8858-072ca624bbc7%22%7d" TargetMode="External"/><Relationship Id="rId18" Type="http://schemas.openxmlformats.org/officeDocument/2006/relationships/hyperlink" Target="https://teams.microsoft.com/l/meetup-join/19%3ameeting_N2UxYjRkYzAtYjUxMi00ZWQ4LWI3MjUtODZlYmUxMTVkY2Iw%40thread.v2/0?context=%7b%22Tid%22%3a%2270af547c-69ab-416d-b4a6-543b5ce52b99%22%2c%22Oid%22%3a%2231484e85-849b-4eff-807a-b0161ad5fe9e%22%7d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teams.microsoft.com/l/meetup-join/19%3ameeting_MjQxNTU2NjAtOWU0Ni00OTM3LWI3NmEtZWJhYjYzYjAwYjg3%40thread.v2/0?context=%7b%22Tid%22%3a%2270af547c-69ab-416d-b4a6-543b5ce52b99%22%2c%22Oid%22%3a%2231484e85-849b-4eff-807a-b0161ad5fe9e%22%7d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teams.microsoft.com/l/meetup-join/19%3ameeting_MmIxNzNhYzktOTk2NC00M2JjLWExZDgtMjdlMmZjM2U5YWQ0%40thread.v2/0?context=%7b%22Tid%22%3a%2270af547c-69ab-416d-b4a6-543b5ce52b99%22%2c%22Oid%22%3a%22c9695763-619c-4b95-af04-69d963e2fb7e%22%7d" TargetMode="External"/><Relationship Id="rId17" Type="http://schemas.openxmlformats.org/officeDocument/2006/relationships/hyperlink" Target="https://teams.microsoft.com/l/meetup-join/19%3ameeting_MzZmOTNlNWEtNWNmYi00MzY4LThiYzUtNTk0YjRmMmY2MzY3%40thread.v2/0?context=%7b%22Tid%22%3a%2270af547c-69ab-416d-b4a6-543b5ce52b99%22%2c%22Oid%22%3a%22ea3193cd-e706-4e46-9704-60b102a909b4%22%7d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teams.microsoft.com/l/meetup-join/19%3ameeting_OGYzNWU5YjktZTA1OS00NjMwLWEyMDMtMDg0YjRmYTQ1MDI4%40thread.v2/0?context=%7b%22Tid%22%3a%2270af547c-69ab-416d-b4a6-543b5ce52b99%22%2c%22Oid%22%3a%2239b29ef6-afec-43d0-a2f5-c5eb7495419b%22%7d" TargetMode="External"/><Relationship Id="rId20" Type="http://schemas.openxmlformats.org/officeDocument/2006/relationships/hyperlink" Target="https://teams.microsoft.com/l/meetup-join/19%3ameeting_ZWU1ZGI2YzAtZDNkMC00ZTBjLWI3ZmMtMWVkNDI4M2UyNTc3%40thread.v2/0?context=%7b%22Tid%22%3a%2270af547c-69ab-416d-b4a6-543b5ce52b99%22%2c%22Oid%22%3a%2239b29ef6-afec-43d0-a2f5-c5eb7495419b%22%7d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https://teams.microsoft.com/l/meetup-join/19%3ameeting_YjQyZWFkYzUtOGI1OS00NzEzLWIwNWItNTg3MTRhN2QxMDM3%40thread.v2/0?context=%7b%22Tid%22%3a%2270af547c-69ab-416d-b4a6-543b5ce52b99%22%2c%22Oid%22%3a%22c9695763-619c-4b95-af04-69d963e2fb7e%22%7d" TargetMode="External"/><Relationship Id="rId23" Type="http://schemas.openxmlformats.org/officeDocument/2006/relationships/image" Target="media/image3.emf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teams.microsoft.com/l/meetup-join/19%3ameeting_MWI2YjI5YzAtNjFkYy00MTczLWE5YjctMDNhNWQ4MDcwZmY3%40thread.v2/0?context=%7b%22Tid%22%3a%2270af547c-69ab-416d-b4a6-543b5ce52b99%22%2c%22Oid%22%3a%227910c85b-d155-48bb-8858-072ca624bbc7%22%7d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eams.microsoft.com/l/meetup-join/19%3ameeting_YTkzOWNjMzAtNjY2MS00YjVjLTg2ZjctZjhhNTdlOTExYTgy%40thread.v2/0?context=%7b%22Tid%22%3a%2270af547c-69ab-416d-b4a6-543b5ce52b99%22%2c%22Oid%22%3a%22ea3193cd-e706-4e46-9704-60b102a909b4%22%7d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SF13156\AppData\Roaming\Microsoft\Templates\Snapshot%20calendar.dot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ED18A28986324DB409B005BBC5A72E" ma:contentTypeVersion="13" ma:contentTypeDescription="Create a new document." ma:contentTypeScope="" ma:versionID="c5773816158dd34a4e5d033901c71de5">
  <xsd:schema xmlns:xsd="http://www.w3.org/2001/XMLSchema" xmlns:xs="http://www.w3.org/2001/XMLSchema" xmlns:p="http://schemas.microsoft.com/office/2006/metadata/properties" xmlns:ns2="22919c38-4a88-402b-ac40-393594a32728" xmlns:ns3="5550ecc3-9709-4b35-82f2-73dfee978281" targetNamespace="http://schemas.microsoft.com/office/2006/metadata/properties" ma:root="true" ma:fieldsID="e475826950751f350f258138795752ee" ns2:_="" ns3:_="">
    <xsd:import namespace="22919c38-4a88-402b-ac40-393594a32728"/>
    <xsd:import namespace="5550ecc3-9709-4b35-82f2-73dfee9782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19c38-4a88-402b-ac40-393594a3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3294375-8520-4c51-81be-671e42c4be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0ecc3-9709-4b35-82f2-73dfee97828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919c38-4a88-402b-ac40-393594a3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9B3C89-5E39-4865-BF15-1C161E8F24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4FAA22-D485-4E89-9DF8-F18F895BFD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19c38-4a88-402b-ac40-393594a32728"/>
    <ds:schemaRef ds:uri="5550ecc3-9709-4b35-82f2-73dfee9782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D7853F-3334-40FF-8412-C6B7F375B265}">
  <ds:schemaRefs>
    <ds:schemaRef ds:uri="http://schemas.microsoft.com/office/2006/metadata/properties"/>
    <ds:schemaRef ds:uri="http://schemas.microsoft.com/office/infopath/2007/PartnerControls"/>
    <ds:schemaRef ds:uri="22919c38-4a88-402b-ac40-393594a327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calendar.dotm</Template>
  <TotalTime>0</TotalTime>
  <Pages>6</Pages>
  <Words>1058</Words>
  <Characters>6036</Characters>
  <Application>Microsoft Office Word</Application>
  <DocSecurity>0</DocSecurity>
  <Lines>50</Lines>
  <Paragraphs>14</Paragraphs>
  <ScaleCrop>false</ScaleCrop>
  <Manager/>
  <Company/>
  <LinksUpToDate>false</LinksUpToDate>
  <CharactersWithSpaces>7080</CharactersWithSpaces>
  <SharedDoc>false</SharedDoc>
  <HyperlinkBase/>
  <HLinks>
    <vt:vector size="60" baseType="variant">
      <vt:variant>
        <vt:i4>2359382</vt:i4>
      </vt:variant>
      <vt:variant>
        <vt:i4>30</vt:i4>
      </vt:variant>
      <vt:variant>
        <vt:i4>0</vt:i4>
      </vt:variant>
      <vt:variant>
        <vt:i4>5</vt:i4>
      </vt:variant>
      <vt:variant>
        <vt:lpwstr>https://teams.microsoft.com/l/meetup-join/19%3ameeting_MjQxNTU2NjAtOWU0Ni00OTM3LWI3NmEtZWJhYjYzYjAwYjg3%40thread.v2/0?context=%7b%22Tid%22%3a%2270af547c-69ab-416d-b4a6-543b5ce52b99%22%2c%22Oid%22%3a%2231484e85-849b-4eff-807a-b0161ad5fe9e%22%7d</vt:lpwstr>
      </vt:variant>
      <vt:variant>
        <vt:lpwstr/>
      </vt:variant>
      <vt:variant>
        <vt:i4>6422602</vt:i4>
      </vt:variant>
      <vt:variant>
        <vt:i4>27</vt:i4>
      </vt:variant>
      <vt:variant>
        <vt:i4>0</vt:i4>
      </vt:variant>
      <vt:variant>
        <vt:i4>5</vt:i4>
      </vt:variant>
      <vt:variant>
        <vt:lpwstr>https://teams.microsoft.com/l/meetup-join/19%3ameeting_ZWU1ZGI2YzAtZDNkMC00ZTBjLWI3ZmMtMWVkNDI4M2UyNTc3%40thread.v2/0?context=%7b%22Tid%22%3a%2270af547c-69ab-416d-b4a6-543b5ce52b99%22%2c%22Oid%22%3a%2239b29ef6-afec-43d0-a2f5-c5eb7495419b%22%7d</vt:lpwstr>
      </vt:variant>
      <vt:variant>
        <vt:lpwstr/>
      </vt:variant>
      <vt:variant>
        <vt:i4>6684687</vt:i4>
      </vt:variant>
      <vt:variant>
        <vt:i4>24</vt:i4>
      </vt:variant>
      <vt:variant>
        <vt:i4>0</vt:i4>
      </vt:variant>
      <vt:variant>
        <vt:i4>5</vt:i4>
      </vt:variant>
      <vt:variant>
        <vt:lpwstr>https://teams.microsoft.com/l/meetup-join/19%3ameeting_MWI2YjI5YzAtNjFkYy00MTczLWE5YjctMDNhNWQ4MDcwZmY3%40thread.v2/0?context=%7b%22Tid%22%3a%2270af547c-69ab-416d-b4a6-543b5ce52b99%22%2c%22Oid%22%3a%227910c85b-d155-48bb-8858-072ca624bbc7%22%7d</vt:lpwstr>
      </vt:variant>
      <vt:variant>
        <vt:lpwstr/>
      </vt:variant>
      <vt:variant>
        <vt:i4>3080195</vt:i4>
      </vt:variant>
      <vt:variant>
        <vt:i4>21</vt:i4>
      </vt:variant>
      <vt:variant>
        <vt:i4>0</vt:i4>
      </vt:variant>
      <vt:variant>
        <vt:i4>5</vt:i4>
      </vt:variant>
      <vt:variant>
        <vt:lpwstr>https://teams.microsoft.com/l/meetup-join/19%3ameeting_N2UxYjRkYzAtYjUxMi00ZWQ4LWI3MjUtODZlYmUxMTVkY2Iw%40thread.v2/0?context=%7b%22Tid%22%3a%2270af547c-69ab-416d-b4a6-543b5ce52b99%22%2c%22Oid%22%3a%2231484e85-849b-4eff-807a-b0161ad5fe9e%22%7d</vt:lpwstr>
      </vt:variant>
      <vt:variant>
        <vt:lpwstr/>
      </vt:variant>
      <vt:variant>
        <vt:i4>6946845</vt:i4>
      </vt:variant>
      <vt:variant>
        <vt:i4>18</vt:i4>
      </vt:variant>
      <vt:variant>
        <vt:i4>0</vt:i4>
      </vt:variant>
      <vt:variant>
        <vt:i4>5</vt:i4>
      </vt:variant>
      <vt:variant>
        <vt:lpwstr>https://teams.microsoft.com/l/meetup-join/19%3ameeting_MzZmOTNlNWEtNWNmYi00MzY4LThiYzUtNTk0YjRmMmY2MzY3%40thread.v2/0?context=%7b%22Tid%22%3a%2270af547c-69ab-416d-b4a6-543b5ce52b99%22%2c%22Oid%22%3a%22ea3193cd-e706-4e46-9704-60b102a909b4%22%7d</vt:lpwstr>
      </vt:variant>
      <vt:variant>
        <vt:lpwstr/>
      </vt:variant>
      <vt:variant>
        <vt:i4>7340042</vt:i4>
      </vt:variant>
      <vt:variant>
        <vt:i4>15</vt:i4>
      </vt:variant>
      <vt:variant>
        <vt:i4>0</vt:i4>
      </vt:variant>
      <vt:variant>
        <vt:i4>5</vt:i4>
      </vt:variant>
      <vt:variant>
        <vt:lpwstr>https://teams.microsoft.com/l/meetup-join/19%3ameeting_OGYzNWU5YjktZTA1OS00NjMwLWEyMDMtMDg0YjRmYTQ1MDI4%40thread.v2/0?context=%7b%22Tid%22%3a%2270af547c-69ab-416d-b4a6-543b5ce52b99%22%2c%22Oid%22%3a%2239b29ef6-afec-43d0-a2f5-c5eb7495419b%22%7d</vt:lpwstr>
      </vt:variant>
      <vt:variant>
        <vt:lpwstr/>
      </vt:variant>
      <vt:variant>
        <vt:i4>4128783</vt:i4>
      </vt:variant>
      <vt:variant>
        <vt:i4>12</vt:i4>
      </vt:variant>
      <vt:variant>
        <vt:i4>0</vt:i4>
      </vt:variant>
      <vt:variant>
        <vt:i4>5</vt:i4>
      </vt:variant>
      <vt:variant>
        <vt:lpwstr>https://teams.microsoft.com/l/meetup-join/19%3ameeting_YjQyZWFkYzUtOGI1OS00NzEzLWIwNWItNTg3MTRhN2QxMDM3%40thread.v2/0?context=%7b%22Tid%22%3a%2270af547c-69ab-416d-b4a6-543b5ce52b99%22%2c%22Oid%22%3a%22c9695763-619c-4b95-af04-69d963e2fb7e%22%7d</vt:lpwstr>
      </vt:variant>
      <vt:variant>
        <vt:lpwstr/>
      </vt:variant>
      <vt:variant>
        <vt:i4>6815775</vt:i4>
      </vt:variant>
      <vt:variant>
        <vt:i4>9</vt:i4>
      </vt:variant>
      <vt:variant>
        <vt:i4>0</vt:i4>
      </vt:variant>
      <vt:variant>
        <vt:i4>5</vt:i4>
      </vt:variant>
      <vt:variant>
        <vt:lpwstr>https://teams.microsoft.com/l/meetup-join/19%3ameeting_YTkzOWNjMzAtNjY2MS00YjVjLTg2ZjctZjhhNTdlOTExYTgy%40thread.v2/0?context=%7b%22Tid%22%3a%2270af547c-69ab-416d-b4a6-543b5ce52b99%22%2c%22Oid%22%3a%22ea3193cd-e706-4e46-9704-60b102a909b4%22%7d</vt:lpwstr>
      </vt:variant>
      <vt:variant>
        <vt:lpwstr/>
      </vt:variant>
      <vt:variant>
        <vt:i4>8257603</vt:i4>
      </vt:variant>
      <vt:variant>
        <vt:i4>6</vt:i4>
      </vt:variant>
      <vt:variant>
        <vt:i4>0</vt:i4>
      </vt:variant>
      <vt:variant>
        <vt:i4>5</vt:i4>
      </vt:variant>
      <vt:variant>
        <vt:lpwstr>https://teams.microsoft.com/l/meetup-join/19%3ameeting_MmE2ZjRkZDQtYTVkNS00NjQ4LTkyOWQtMDU3MWNmMTQ2NDlm%40thread.v2/0?context=%7b%22Tid%22%3a%2270af547c-69ab-416d-b4a6-543b5ce52b99%22%2c%22Oid%22%3a%227910c85b-d155-48bb-8858-072ca624bbc7%22%7d</vt:lpwstr>
      </vt:variant>
      <vt:variant>
        <vt:lpwstr/>
      </vt:variant>
      <vt:variant>
        <vt:i4>3080260</vt:i4>
      </vt:variant>
      <vt:variant>
        <vt:i4>3</vt:i4>
      </vt:variant>
      <vt:variant>
        <vt:i4>0</vt:i4>
      </vt:variant>
      <vt:variant>
        <vt:i4>5</vt:i4>
      </vt:variant>
      <vt:variant>
        <vt:lpwstr>https://teams.microsoft.com/l/meetup-join/19%3ameeting_MmIxNzNhYzktOTk2NC00M2JjLWExZDgtMjdlMmZjM2U5YWQ0%40thread.v2/0?context=%7b%22Tid%22%3a%2270af547c-69ab-416d-b4a6-543b5ce52b99%22%2c%22Oid%22%3a%22c9695763-619c-4b95-af04-69d963e2fb7e%22%7d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2024-03-21T17:50:00Z</dcterms:created>
  <dcterms:modified xsi:type="dcterms:W3CDTF">2024-03-21T17:58:00Z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0x01010019ED18A28986324DB409B005BBC5A72E</vt:lpwstr>
  </property>
  <property fmtid="{D5CDD505-2E9C-101B-9397-08002B2CF9AE}" pid="3" name="MediaServiceImageTags">
    <vt:lpwstr/>
  </property>
  <property fmtid="{D5CDD505-2E9C-101B-9397-08002B2CF9AE}" pid="4" name="GrammarlyDocumentId">
    <vt:lpwstr>5a8321cda6ad4dde93be7e89d036201b80c0a468c41eb247af44eeb5e0b53f8c</vt:lpwstr>
  </property>
</Properties>
</file>